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86E03" w14:textId="77777777" w:rsidR="009350ED" w:rsidRDefault="00000000">
      <w:pPr>
        <w:pStyle w:val="NadpisHLINKY"/>
      </w:pPr>
      <w:r>
        <w:t xml:space="preserve">BEZINFEKČNOST ÚČASTNÍKA POBYTU </w:t>
      </w:r>
    </w:p>
    <w:p w14:paraId="3EF15B95" w14:textId="77777777" w:rsidR="009350ED" w:rsidRDefault="009350ED">
      <w:pPr>
        <w:spacing w:after="0"/>
        <w:rPr>
          <w:rFonts w:ascii="Calibri" w:hAnsi="Calibri" w:cs="Calibri"/>
        </w:rPr>
      </w:pPr>
    </w:p>
    <w:p w14:paraId="4C532B96" w14:textId="77777777" w:rsidR="009350ED" w:rsidRDefault="00000000">
      <w:r>
        <w:rPr>
          <w:rFonts w:ascii="Arial" w:hAnsi="Arial" w:cs="Arial"/>
          <w:b/>
        </w:rPr>
        <w:t>Písemné prohlášení rodičů</w:t>
      </w:r>
    </w:p>
    <w:p w14:paraId="2DBBE5C5" w14:textId="77777777" w:rsidR="009350ED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Prohlašuji, že mé dítě</w:t>
      </w:r>
    </w:p>
    <w:p w14:paraId="1C6A8CF6" w14:textId="77777777" w:rsidR="009350ED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Jméno …………………………………………………… narození ………………………</w:t>
      </w:r>
    </w:p>
    <w:p w14:paraId="3EAE7D67" w14:textId="77777777" w:rsidR="009350ED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br/>
        <w:t>adresa bydliště ………………………………………………………………………………</w:t>
      </w:r>
    </w:p>
    <w:p w14:paraId="470DAF8F" w14:textId="77777777" w:rsidR="009350ED" w:rsidRDefault="009350ED">
      <w:pPr>
        <w:rPr>
          <w:rFonts w:ascii="Calibri" w:hAnsi="Calibri" w:cs="Calibri"/>
        </w:rPr>
      </w:pPr>
    </w:p>
    <w:p w14:paraId="7314E44D" w14:textId="77777777" w:rsidR="009350ED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je úplně zdravé a okresní hygienik ani ošetřující lékař nenařídil dítěti, které je v mé péči, karanténní opatření ani zvýšený lékařský dozor a že mi není známo, že by v posledních dvou týdnech přišlo toto dítě do styku s osobami, které onemocněly přenosnou infekční chorobou. Jsem si plně vědom právních následků, které by mě postihly, kdyby toto mé prohlášení bylo nepravdivé.</w:t>
      </w:r>
    </w:p>
    <w:p w14:paraId="038758A2" w14:textId="77777777" w:rsidR="009350ED" w:rsidRDefault="009350ED">
      <w:pPr>
        <w:rPr>
          <w:rFonts w:ascii="Calibri" w:hAnsi="Calibri" w:cs="Calibri"/>
        </w:rPr>
      </w:pPr>
    </w:p>
    <w:p w14:paraId="7A5FFFA9" w14:textId="77777777" w:rsidR="009350ED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V …………………………. dne 1.9.2026. </w:t>
      </w:r>
    </w:p>
    <w:p w14:paraId="4FDFFB2B" w14:textId="77777777" w:rsidR="009350ED" w:rsidRDefault="00000000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……………………………………………..</w:t>
      </w:r>
    </w:p>
    <w:p w14:paraId="5EB3755D" w14:textId="77777777" w:rsidR="009350ED" w:rsidRDefault="00000000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podpisy rodičů</w:t>
      </w:r>
      <w:r>
        <w:rPr>
          <w:rFonts w:ascii="Calibri" w:hAnsi="Calibri" w:cs="Calibri"/>
        </w:rPr>
        <w:tab/>
      </w:r>
    </w:p>
    <w:p w14:paraId="25AA5B56" w14:textId="77777777" w:rsidR="009350ED" w:rsidRDefault="009350ED">
      <w:pPr>
        <w:rPr>
          <w:rFonts w:ascii="Calibri" w:hAnsi="Calibri" w:cs="Calibri"/>
          <w:b/>
        </w:rPr>
      </w:pPr>
    </w:p>
    <w:p w14:paraId="137EB0F6" w14:textId="77777777" w:rsidR="009350ED" w:rsidRDefault="0000000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Adresy zákonných zástupců dosažitelných v době pobytu:</w:t>
      </w:r>
    </w:p>
    <w:p w14:paraId="7E57821D" w14:textId="77777777" w:rsidR="009350ED" w:rsidRDefault="0000000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Jméno, příjmení ……………………………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………………………………………….</w:t>
      </w:r>
    </w:p>
    <w:p w14:paraId="7E278DF0" w14:textId="77777777" w:rsidR="009350ED" w:rsidRDefault="0000000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adresa …………………………………………………………………telefon………………</w:t>
      </w:r>
    </w:p>
    <w:p w14:paraId="4E7D36AF" w14:textId="77777777" w:rsidR="009350ED" w:rsidRDefault="00000000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Současně potvrzuji, že je mi známo, že každý účastník podléhá školnímu řádu a je povinen uposlechnout pokynů pedagogů. Nedodržení může být potrestáno i vyloučením z pobytu.</w:t>
      </w:r>
    </w:p>
    <w:p w14:paraId="34A7B336" w14:textId="77777777" w:rsidR="009350ED" w:rsidRDefault="009350ED">
      <w:pPr>
        <w:spacing w:line="360" w:lineRule="auto"/>
        <w:rPr>
          <w:rFonts w:ascii="Calibri" w:hAnsi="Calibri" w:cs="Calibri"/>
        </w:rPr>
      </w:pPr>
    </w:p>
    <w:p w14:paraId="2092FE14" w14:textId="77777777" w:rsidR="009350ED" w:rsidRDefault="00000000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</w:t>
      </w:r>
    </w:p>
    <w:p w14:paraId="422A087A" w14:textId="77777777" w:rsidR="009350ED" w:rsidRDefault="00000000">
      <w:pPr>
        <w:pStyle w:val="BntextHLINKY"/>
        <w:jc w:val="right"/>
      </w:pPr>
      <w:r>
        <w:t>podpisy rodičů</w:t>
      </w:r>
      <w:r>
        <w:tab/>
      </w:r>
    </w:p>
    <w:p w14:paraId="61940789" w14:textId="77777777" w:rsidR="009350ED" w:rsidRDefault="00000000">
      <w:pPr>
        <w:pStyle w:val="BntextHLINKY"/>
      </w:pPr>
      <w:r>
        <w:rPr>
          <w:b/>
          <w:bCs/>
        </w:rPr>
        <w:t>Kopie zdravotní kartičky:</w:t>
      </w:r>
    </w:p>
    <w:sectPr w:rsidR="009350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F361" w14:textId="77777777" w:rsidR="008B1978" w:rsidRDefault="008B1978">
      <w:pPr>
        <w:spacing w:after="0" w:line="240" w:lineRule="auto"/>
      </w:pPr>
      <w:r>
        <w:separator/>
      </w:r>
    </w:p>
  </w:endnote>
  <w:endnote w:type="continuationSeparator" w:id="0">
    <w:p w14:paraId="3A80580A" w14:textId="77777777" w:rsidR="008B1978" w:rsidRDefault="008B1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3777" w14:textId="77777777" w:rsidR="00000000" w:rsidRDefault="00000000">
    <w:pPr>
      <w:pStyle w:val="Zpat"/>
      <w:pBdr>
        <w:top w:val="single" w:sz="8" w:space="1" w:color="0E799E"/>
      </w:pBdr>
      <w:jc w:val="right"/>
    </w:pPr>
    <w:r>
      <w:rPr>
        <w:rFonts w:ascii="Calibri" w:hAnsi="Calibri" w:cs="Calibri"/>
        <w:sz w:val="18"/>
        <w:szCs w:val="18"/>
      </w:rPr>
      <w:t xml:space="preserve">Stránka </w:t>
    </w:r>
    <w:r>
      <w:rPr>
        <w:rFonts w:ascii="Calibri" w:hAnsi="Calibri" w:cs="Calibri"/>
        <w:b/>
        <w:bCs/>
        <w:sz w:val="18"/>
        <w:szCs w:val="18"/>
      </w:rPr>
      <w:fldChar w:fldCharType="begin"/>
    </w:r>
    <w:r>
      <w:rPr>
        <w:rFonts w:ascii="Calibri" w:hAnsi="Calibri" w:cs="Calibri"/>
        <w:b/>
        <w:bCs/>
        <w:sz w:val="18"/>
        <w:szCs w:val="18"/>
      </w:rPr>
      <w:instrText xml:space="preserve"> PAGE </w:instrText>
    </w:r>
    <w:r>
      <w:rPr>
        <w:rFonts w:ascii="Calibri" w:hAnsi="Calibri" w:cs="Calibri"/>
        <w:b/>
        <w:bCs/>
        <w:sz w:val="18"/>
        <w:szCs w:val="18"/>
      </w:rPr>
      <w:fldChar w:fldCharType="separate"/>
    </w:r>
    <w:r>
      <w:rPr>
        <w:rFonts w:ascii="Calibri" w:hAnsi="Calibri" w:cs="Calibri"/>
        <w:b/>
        <w:bCs/>
        <w:sz w:val="18"/>
        <w:szCs w:val="18"/>
      </w:rPr>
      <w:t>2</w:t>
    </w:r>
    <w:r>
      <w:rPr>
        <w:rFonts w:ascii="Calibri" w:hAnsi="Calibri" w:cs="Calibri"/>
        <w:b/>
        <w:bCs/>
        <w:sz w:val="18"/>
        <w:szCs w:val="18"/>
      </w:rPr>
      <w:fldChar w:fldCharType="end"/>
    </w:r>
    <w:r>
      <w:rPr>
        <w:rFonts w:ascii="Calibri" w:hAnsi="Calibri" w:cs="Calibri"/>
        <w:sz w:val="18"/>
        <w:szCs w:val="18"/>
      </w:rPr>
      <w:t xml:space="preserve"> z </w:t>
    </w:r>
    <w:r>
      <w:rPr>
        <w:rFonts w:ascii="Calibri" w:hAnsi="Calibri" w:cs="Calibri"/>
        <w:b/>
        <w:bCs/>
        <w:sz w:val="18"/>
        <w:szCs w:val="18"/>
      </w:rPr>
      <w:fldChar w:fldCharType="begin"/>
    </w:r>
    <w:r>
      <w:rPr>
        <w:rFonts w:ascii="Calibri" w:hAnsi="Calibri" w:cs="Calibri"/>
        <w:b/>
        <w:bCs/>
        <w:sz w:val="18"/>
        <w:szCs w:val="18"/>
      </w:rPr>
      <w:instrText xml:space="preserve"> NUMPAGES </w:instrText>
    </w:r>
    <w:r>
      <w:rPr>
        <w:rFonts w:ascii="Calibri" w:hAnsi="Calibri" w:cs="Calibri"/>
        <w:b/>
        <w:bCs/>
        <w:sz w:val="18"/>
        <w:szCs w:val="18"/>
      </w:rPr>
      <w:fldChar w:fldCharType="separate"/>
    </w:r>
    <w:r>
      <w:rPr>
        <w:rFonts w:ascii="Calibri" w:hAnsi="Calibri" w:cs="Calibri"/>
        <w:b/>
        <w:bCs/>
        <w:sz w:val="18"/>
        <w:szCs w:val="18"/>
      </w:rPr>
      <w:t>2</w:t>
    </w:r>
    <w:r>
      <w:rPr>
        <w:rFonts w:ascii="Calibri" w:hAnsi="Calibri" w:cs="Calibri"/>
        <w:b/>
        <w:bCs/>
        <w:sz w:val="18"/>
        <w:szCs w:val="18"/>
      </w:rPr>
      <w:fldChar w:fldCharType="end"/>
    </w:r>
  </w:p>
  <w:p w14:paraId="5EBFB648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3B8CB" w14:textId="77777777" w:rsidR="008B1978" w:rsidRDefault="008B197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A372B4" w14:textId="77777777" w:rsidR="008B1978" w:rsidRDefault="008B1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33570" w14:textId="77777777" w:rsidR="00000000" w:rsidRDefault="00000000">
    <w:pPr>
      <w:pStyle w:val="Zhlav"/>
    </w:pPr>
    <w:bookmarkStart w:id="0" w:name="_Hlk207960256"/>
    <w:r>
      <w:rPr>
        <w:noProof/>
      </w:rPr>
      <w:drawing>
        <wp:anchor distT="0" distB="0" distL="114300" distR="114300" simplePos="0" relativeHeight="251659264" behindDoc="0" locked="0" layoutInCell="1" allowOverlap="0" wp14:anchorId="0B36AF02" wp14:editId="4BE4868A">
          <wp:simplePos x="0" y="0"/>
          <wp:positionH relativeFrom="column">
            <wp:posOffset>-53977</wp:posOffset>
          </wp:positionH>
          <wp:positionV relativeFrom="paragraph">
            <wp:posOffset>7616</wp:posOffset>
          </wp:positionV>
          <wp:extent cx="911857" cy="661668"/>
          <wp:effectExtent l="0" t="0" r="2543" b="5082"/>
          <wp:wrapSquare wrapText="bothSides"/>
          <wp:docPr id="1887318231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1857" cy="66166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A35E82E" w14:textId="77777777" w:rsidR="00000000" w:rsidRDefault="00000000">
    <w:pPr>
      <w:pStyle w:val="Zhlav"/>
      <w:rPr>
        <w:rFonts w:ascii="Calibri" w:hAnsi="Calibri" w:cs="Calibri"/>
        <w:b/>
      </w:rPr>
    </w:pPr>
    <w:r>
      <w:rPr>
        <w:rFonts w:ascii="Calibri" w:hAnsi="Calibri" w:cs="Calibri"/>
        <w:b/>
      </w:rPr>
      <w:t>Střední odborná škola a Střední odborné učiliště, Beroun – Hlinky, Okružní 1404</w:t>
    </w:r>
  </w:p>
  <w:p w14:paraId="5118D2B3" w14:textId="77777777" w:rsidR="00000000" w:rsidRDefault="00000000">
    <w:pPr>
      <w:pStyle w:val="Zhlav"/>
    </w:pPr>
    <w:r>
      <w:rPr>
        <w:rFonts w:ascii="Calibri" w:hAnsi="Calibri" w:cs="Calibri"/>
      </w:rPr>
      <w:t>Okružní 1404 | 266 01 Beroun – Hlinky | IČ: 00664740</w:t>
    </w:r>
  </w:p>
  <w:p w14:paraId="4057FA63" w14:textId="77777777" w:rsidR="00000000" w:rsidRDefault="00000000">
    <w:pPr>
      <w:pStyle w:val="Zhlav"/>
    </w:pPr>
    <w:r>
      <w:rPr>
        <w:rFonts w:ascii="Calibri" w:hAnsi="Calibri" w:cs="Calibri"/>
      </w:rPr>
      <w:t>tel.: 311 622 515 | e-mail: skola@soshlinky.cz | datová schránka: tz8w8b3</w:t>
    </w:r>
    <w:bookmarkEnd w:id="0"/>
  </w:p>
  <w:p w14:paraId="0A2D8E3F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10BE6"/>
    <w:multiLevelType w:val="multilevel"/>
    <w:tmpl w:val="2A66E316"/>
    <w:styleLink w:val="LFO3"/>
    <w:lvl w:ilvl="0">
      <w:numFmt w:val="bullet"/>
      <w:pStyle w:val="OdrkaHLINKY"/>
      <w:lvlText w:val=""/>
      <w:lvlJc w:val="left"/>
      <w:pPr>
        <w:ind w:left="720" w:hanging="360"/>
      </w:pPr>
      <w:rPr>
        <w:rFonts w:ascii="Wingdings" w:hAnsi="Wingdings"/>
        <w:color w:val="0E799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8434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350ED"/>
    <w:rsid w:val="008B1978"/>
    <w:rsid w:val="009350ED"/>
    <w:rsid w:val="00B56376"/>
    <w:rsid w:val="00C2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99D2E"/>
  <w15:docId w15:val="{C9B7C4E7-6FA2-4158-A865-DF12F847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Standardnpsmoodstavce"/>
    <w:rPr>
      <w:rFonts w:eastAsia="Times New Roman" w:cs="Times New Roman"/>
      <w:color w:val="0F4761"/>
    </w:rPr>
  </w:style>
  <w:style w:type="character" w:customStyle="1" w:styleId="Heading6Char">
    <w:name w:val="Heading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Standardnpsmoodstavce"/>
    <w:rPr>
      <w:rFonts w:eastAsia="Times New Roman" w:cs="Times New Roman"/>
      <w:color w:val="595959"/>
    </w:rPr>
  </w:style>
  <w:style w:type="character" w:customStyle="1" w:styleId="Heading8Char">
    <w:name w:val="Heading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Standardnpsmoodstavce"/>
  </w:style>
  <w:style w:type="character" w:styleId="Hypertextovodkaz">
    <w:name w:val="Hyperlink"/>
    <w:basedOn w:val="Standardnpsmoodstavce"/>
    <w:rPr>
      <w:color w:val="467886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NadpisHLINKY">
    <w:name w:val="Nadpis HLINKY"/>
    <w:basedOn w:val="Nadpis1"/>
    <w:pPr>
      <w:pBdr>
        <w:bottom w:val="single" w:sz="8" w:space="1" w:color="166D89"/>
      </w:pBdr>
    </w:pPr>
    <w:rPr>
      <w:rFonts w:ascii="Calibri" w:hAnsi="Calibri" w:cs="Calibri"/>
      <w:b/>
      <w:bCs/>
      <w:color w:val="166D89"/>
      <w:spacing w:val="20"/>
      <w:sz w:val="36"/>
      <w:szCs w:val="36"/>
    </w:rPr>
  </w:style>
  <w:style w:type="character" w:customStyle="1" w:styleId="NadpisHLINKYChar">
    <w:name w:val="Nadpis HLINKY Char"/>
    <w:basedOn w:val="Heading1Char"/>
    <w:rPr>
      <w:rFonts w:ascii="Calibri" w:eastAsia="Times New Roman" w:hAnsi="Calibri" w:cs="Calibri"/>
      <w:b/>
      <w:bCs/>
      <w:color w:val="166D89"/>
      <w:spacing w:val="20"/>
      <w:sz w:val="36"/>
      <w:szCs w:val="36"/>
    </w:rPr>
  </w:style>
  <w:style w:type="paragraph" w:customStyle="1" w:styleId="OdrkaHLINKY">
    <w:name w:val="Odrážka HLINKY"/>
    <w:basedOn w:val="Odstavecseseznamem"/>
    <w:pPr>
      <w:numPr>
        <w:numId w:val="1"/>
      </w:numPr>
      <w:spacing w:after="0"/>
    </w:pPr>
    <w:rPr>
      <w:rFonts w:ascii="Calibri" w:hAnsi="Calibri" w:cs="Calibri"/>
    </w:rPr>
  </w:style>
  <w:style w:type="character" w:customStyle="1" w:styleId="ListParagraphChar">
    <w:name w:val="List Paragraph Char"/>
    <w:basedOn w:val="Standardnpsmoodstavce"/>
  </w:style>
  <w:style w:type="character" w:customStyle="1" w:styleId="OdrkaHLINKYChar">
    <w:name w:val="Odrážka HLINKY Char"/>
    <w:basedOn w:val="ListParagraphChar"/>
    <w:rPr>
      <w:rFonts w:ascii="Calibri" w:hAnsi="Calibri" w:cs="Calibri"/>
    </w:rPr>
  </w:style>
  <w:style w:type="paragraph" w:customStyle="1" w:styleId="BntextHLINKY">
    <w:name w:val="Běžný text HLINKY"/>
    <w:basedOn w:val="Normln"/>
    <w:pPr>
      <w:spacing w:after="0"/>
    </w:pPr>
    <w:rPr>
      <w:rFonts w:ascii="Calibri" w:hAnsi="Calibri" w:cs="Calibri"/>
    </w:rPr>
  </w:style>
  <w:style w:type="character" w:customStyle="1" w:styleId="BntextHLINKYChar">
    <w:name w:val="Běžný text HLINKY Char"/>
    <w:basedOn w:val="Standardnpsmoodstavce"/>
    <w:rPr>
      <w:rFonts w:ascii="Calibri" w:hAnsi="Calibri" w:cs="Calibri"/>
    </w:rPr>
  </w:style>
  <w:style w:type="numbering" w:customStyle="1" w:styleId="LFO3">
    <w:name w:val="LFO3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ablona-hlavickovy-papir_2026%20(1)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sablona-hlavickovy-papir_2026%20(1)</Template>
  <TotalTime>0</TotalTime>
  <Pages>1</Pages>
  <Words>145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Trlifajova</dc:creator>
  <dc:description/>
  <cp:lastModifiedBy>Jakubová Lada</cp:lastModifiedBy>
  <cp:revision>2</cp:revision>
  <cp:lastPrinted>2026-06-29T10:04:00Z</cp:lastPrinted>
  <dcterms:created xsi:type="dcterms:W3CDTF">2026-07-01T09:32:00Z</dcterms:created>
  <dcterms:modified xsi:type="dcterms:W3CDTF">2026-07-01T09:32:00Z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0x010100033F9215AD4F8241A56B6C5D583366E9</vt:lpwstr>
  </property>
</Properties>
</file>