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F6AE" w14:textId="24FBFCC9" w:rsidR="00102C49" w:rsidRPr="00722212" w:rsidRDefault="00860111" w:rsidP="00B91880">
      <w:pPr>
        <w:pStyle w:val="NadpisHLINKY"/>
      </w:pPr>
      <w:r w:rsidRPr="00860111">
        <w:t>SEZNÁMENÍ SE ZÁKLADNÍMI DOKUMENTY ŠKOLY</w:t>
      </w:r>
    </w:p>
    <w:p w14:paraId="77D3347E" w14:textId="77777777" w:rsidR="00102C49" w:rsidRDefault="00102C49" w:rsidP="00BC3411">
      <w:pPr>
        <w:spacing w:after="0"/>
        <w:rPr>
          <w:rFonts w:ascii="Calibri" w:hAnsi="Calibri" w:cs="Calibri"/>
        </w:rPr>
      </w:pPr>
    </w:p>
    <w:p w14:paraId="7C91CA51" w14:textId="77777777" w:rsidR="00102C49" w:rsidRDefault="00102C49" w:rsidP="00BC3411">
      <w:pPr>
        <w:spacing w:after="0"/>
        <w:rPr>
          <w:rFonts w:ascii="Calibri" w:hAnsi="Calibri" w:cs="Calibri"/>
        </w:rPr>
      </w:pPr>
    </w:p>
    <w:p w14:paraId="35749331" w14:textId="663E3A41" w:rsidR="00860111" w:rsidRPr="00860111" w:rsidRDefault="00860111" w:rsidP="00860111">
      <w:pPr>
        <w:pStyle w:val="BntextHLINKY"/>
        <w:jc w:val="both"/>
      </w:pPr>
      <w:r w:rsidRPr="00860111">
        <w:t>Svým podpisem potvrzuji, že jsem tímto byl/a informován/a o následujících dokumentech Střední odborné školy a Středního odborného učiliště</w:t>
      </w:r>
      <w:r>
        <w:t>,</w:t>
      </w:r>
      <w:r w:rsidRPr="00860111">
        <w:t xml:space="preserve"> Beroun-Hlinky, Okružní 1404</w:t>
      </w:r>
      <w:r>
        <w:t>,</w:t>
      </w:r>
      <w:r w:rsidRPr="00860111">
        <w:t xml:space="preserve"> a seznámil/a jsem se s jejich obsahem. Všechny uvedené dokumenty jsou umístěny na webové stránce školy www.soshlinky.cz a v přízemí hlavní budovy školy.</w:t>
      </w:r>
    </w:p>
    <w:p w14:paraId="08932BCD" w14:textId="77777777" w:rsidR="00860111" w:rsidRPr="00860111" w:rsidRDefault="00860111" w:rsidP="00860111">
      <w:pPr>
        <w:pStyle w:val="BntextHLINKY"/>
      </w:pPr>
    </w:p>
    <w:p w14:paraId="543F91BF" w14:textId="77777777" w:rsidR="00860111" w:rsidRPr="00860111" w:rsidRDefault="00860111" w:rsidP="00860111">
      <w:pPr>
        <w:pStyle w:val="OdrkaHLINKY"/>
        <w:spacing w:line="360" w:lineRule="auto"/>
      </w:pPr>
      <w:r w:rsidRPr="00860111">
        <w:t>Školní řád</w:t>
      </w:r>
    </w:p>
    <w:p w14:paraId="25C72926" w14:textId="77777777" w:rsidR="00860111" w:rsidRPr="00860111" w:rsidRDefault="00860111" w:rsidP="00860111">
      <w:pPr>
        <w:pStyle w:val="OdrkaHLINKY"/>
        <w:spacing w:line="360" w:lineRule="auto"/>
      </w:pPr>
      <w:r w:rsidRPr="00860111">
        <w:t>Organizační řád odborného výcviku</w:t>
      </w:r>
    </w:p>
    <w:p w14:paraId="64826BB2" w14:textId="77777777" w:rsidR="00860111" w:rsidRPr="00860111" w:rsidRDefault="00860111" w:rsidP="00860111">
      <w:pPr>
        <w:pStyle w:val="OdrkaHLINKY"/>
        <w:spacing w:line="360" w:lineRule="auto"/>
      </w:pPr>
      <w:r w:rsidRPr="00860111">
        <w:t>Krizový řád</w:t>
      </w:r>
    </w:p>
    <w:p w14:paraId="7A6A8425" w14:textId="77777777" w:rsidR="00860111" w:rsidRPr="00860111" w:rsidRDefault="00860111" w:rsidP="00860111">
      <w:pPr>
        <w:pStyle w:val="OdrkaHLINKY"/>
        <w:spacing w:line="360" w:lineRule="auto"/>
      </w:pPr>
      <w:r w:rsidRPr="00860111">
        <w:t>Vnitřní řád domova mládeže (platí pouze pro ubytované na domově mládeže)</w:t>
      </w:r>
    </w:p>
    <w:p w14:paraId="635C82A4" w14:textId="77777777" w:rsidR="00860111" w:rsidRPr="00860111" w:rsidRDefault="00860111" w:rsidP="00860111">
      <w:pPr>
        <w:pStyle w:val="BntextHLINKY"/>
      </w:pPr>
    </w:p>
    <w:p w14:paraId="33BAA7D0" w14:textId="77777777" w:rsidR="00860111" w:rsidRDefault="00860111" w:rsidP="00860111">
      <w:pPr>
        <w:pStyle w:val="BntextHLINKY"/>
      </w:pPr>
    </w:p>
    <w:p w14:paraId="18A901A6" w14:textId="77777777" w:rsidR="00860111" w:rsidRPr="00860111" w:rsidRDefault="00860111" w:rsidP="00860111">
      <w:pPr>
        <w:pStyle w:val="BntextHLINKY"/>
        <w:spacing w:line="360" w:lineRule="auto"/>
      </w:pPr>
      <w:r w:rsidRPr="00860111">
        <w:t>Jméno žáka:</w:t>
      </w:r>
      <w:r>
        <w:tab/>
      </w:r>
      <w:r>
        <w:tab/>
      </w:r>
      <w:r w:rsidRPr="00860111">
        <w:t>…………………………………………………………………</w:t>
      </w:r>
    </w:p>
    <w:p w14:paraId="53D001EC" w14:textId="26B0FF05" w:rsidR="00860111" w:rsidRPr="00860111" w:rsidRDefault="00860111" w:rsidP="00860111">
      <w:pPr>
        <w:pStyle w:val="BntextHLINKY"/>
        <w:spacing w:line="360" w:lineRule="auto"/>
      </w:pPr>
      <w:r w:rsidRPr="00860111">
        <w:t>Třída:</w:t>
      </w:r>
      <w:r>
        <w:tab/>
      </w:r>
      <w:r>
        <w:tab/>
      </w:r>
      <w:r>
        <w:tab/>
      </w:r>
      <w:r w:rsidRPr="00860111">
        <w:t>…………………………………………………………………</w:t>
      </w:r>
    </w:p>
    <w:p w14:paraId="6DE693F9" w14:textId="5C13B3F1" w:rsidR="00860111" w:rsidRPr="00860111" w:rsidRDefault="00860111" w:rsidP="00860111">
      <w:pPr>
        <w:pStyle w:val="BntextHLINKY"/>
        <w:spacing w:line="360" w:lineRule="auto"/>
      </w:pPr>
      <w:r w:rsidRPr="00860111">
        <w:t xml:space="preserve">Školní rok: </w:t>
      </w:r>
      <w:r>
        <w:tab/>
      </w:r>
      <w:r>
        <w:tab/>
      </w:r>
      <w:r w:rsidRPr="00860111">
        <w:t>202</w:t>
      </w:r>
      <w:r w:rsidR="005D5988">
        <w:t>6/2027</w:t>
      </w:r>
    </w:p>
    <w:p w14:paraId="3DFFD922" w14:textId="77777777" w:rsidR="00860111" w:rsidRPr="00860111" w:rsidRDefault="00860111" w:rsidP="00860111">
      <w:pPr>
        <w:pStyle w:val="BntextHLINKY"/>
        <w:spacing w:line="360" w:lineRule="auto"/>
      </w:pPr>
      <w:r w:rsidRPr="00860111">
        <w:t>Jméno zák</w:t>
      </w:r>
      <w:r>
        <w:t>.</w:t>
      </w:r>
      <w:r w:rsidRPr="00860111">
        <w:t xml:space="preserve"> zástupce: </w:t>
      </w:r>
      <w:r>
        <w:tab/>
      </w:r>
      <w:r w:rsidRPr="00860111">
        <w:t>…………………………………………………………………</w:t>
      </w:r>
    </w:p>
    <w:p w14:paraId="3A19D047" w14:textId="77777777" w:rsidR="00860111" w:rsidRPr="00860111" w:rsidRDefault="00860111" w:rsidP="00860111">
      <w:pPr>
        <w:pStyle w:val="BntextHLINKY"/>
        <w:spacing w:line="360" w:lineRule="auto"/>
      </w:pPr>
      <w:r w:rsidRPr="00860111">
        <w:t>Datum:</w:t>
      </w:r>
      <w:r>
        <w:tab/>
      </w:r>
      <w:r>
        <w:tab/>
      </w:r>
      <w:r>
        <w:tab/>
      </w:r>
      <w:r w:rsidRPr="00860111">
        <w:t>…………………………………………………………………</w:t>
      </w:r>
    </w:p>
    <w:p w14:paraId="595BC2B3" w14:textId="77777777" w:rsidR="00860111" w:rsidRPr="00860111" w:rsidRDefault="00860111" w:rsidP="00860111">
      <w:pPr>
        <w:pStyle w:val="BntextHLINKY"/>
        <w:spacing w:line="360" w:lineRule="auto"/>
      </w:pPr>
      <w:r w:rsidRPr="00860111">
        <w:t>Podpis zák</w:t>
      </w:r>
      <w:r>
        <w:t>.</w:t>
      </w:r>
      <w:r w:rsidRPr="00860111">
        <w:t xml:space="preserve"> zástupce:</w:t>
      </w:r>
      <w:r>
        <w:tab/>
      </w:r>
      <w:r w:rsidRPr="00860111">
        <w:t>…………………………………………………………………</w:t>
      </w:r>
    </w:p>
    <w:p w14:paraId="71D4A83C" w14:textId="304928D1" w:rsidR="007514D4" w:rsidRPr="00860111" w:rsidRDefault="007514D4" w:rsidP="00860111">
      <w:pPr>
        <w:pStyle w:val="BntextHLINKY"/>
        <w:spacing w:line="360" w:lineRule="auto"/>
      </w:pPr>
    </w:p>
    <w:sectPr w:rsidR="007514D4" w:rsidRPr="00860111" w:rsidSect="0004113C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2F78" w14:textId="77777777" w:rsidR="002E3C42" w:rsidRDefault="002E3C42" w:rsidP="001C2B0E">
      <w:pPr>
        <w:spacing w:after="0" w:line="240" w:lineRule="auto"/>
      </w:pPr>
      <w:r>
        <w:separator/>
      </w:r>
    </w:p>
  </w:endnote>
  <w:endnote w:type="continuationSeparator" w:id="0">
    <w:p w14:paraId="033895AC" w14:textId="77777777" w:rsidR="002E3C42" w:rsidRDefault="002E3C42" w:rsidP="001C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4C7F" w14:textId="77777777" w:rsidR="002E3C42" w:rsidRDefault="002E3C42" w:rsidP="001C2B0E">
      <w:pPr>
        <w:spacing w:after="0" w:line="240" w:lineRule="auto"/>
      </w:pPr>
      <w:r>
        <w:separator/>
      </w:r>
    </w:p>
  </w:footnote>
  <w:footnote w:type="continuationSeparator" w:id="0">
    <w:p w14:paraId="099A5A8D" w14:textId="77777777" w:rsidR="002E3C42" w:rsidRDefault="002E3C42" w:rsidP="001C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2858" w14:textId="77777777" w:rsidR="001C2B0E" w:rsidRPr="001C2B0E" w:rsidRDefault="001C2B0E" w:rsidP="001C2B0E">
    <w:pPr>
      <w:pStyle w:val="Zhlav"/>
    </w:pPr>
    <w:bookmarkStart w:id="0" w:name="_Hlk207960256"/>
    <w:r w:rsidRPr="001C2B0E">
      <w:rPr>
        <w:noProof/>
      </w:rPr>
      <w:drawing>
        <wp:anchor distT="0" distB="0" distL="114300" distR="114300" simplePos="0" relativeHeight="251659264" behindDoc="1" locked="0" layoutInCell="1" allowOverlap="0" wp14:anchorId="76F748EC" wp14:editId="07B570D0">
          <wp:simplePos x="0" y="0"/>
          <wp:positionH relativeFrom="column">
            <wp:posOffset>-53975</wp:posOffset>
          </wp:positionH>
          <wp:positionV relativeFrom="paragraph">
            <wp:posOffset>7620</wp:posOffset>
          </wp:positionV>
          <wp:extent cx="911860" cy="661670"/>
          <wp:effectExtent l="0" t="0" r="2540" b="5080"/>
          <wp:wrapSquare wrapText="bothSides"/>
          <wp:docPr id="19616151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15137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186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86AFE" w14:textId="77777777" w:rsidR="00594BC8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  <w:b/>
      </w:rPr>
      <w:t xml:space="preserve">Střední odborná škola a </w:t>
    </w:r>
    <w:r w:rsidR="00F96713" w:rsidRPr="00594BC8">
      <w:rPr>
        <w:rFonts w:ascii="Calibri" w:hAnsi="Calibri" w:cs="Calibri"/>
        <w:b/>
      </w:rPr>
      <w:t>S</w:t>
    </w:r>
    <w:r w:rsidRPr="00594BC8">
      <w:rPr>
        <w:rFonts w:ascii="Calibri" w:hAnsi="Calibri" w:cs="Calibri"/>
        <w:b/>
      </w:rPr>
      <w:t>třední odborné učiliště</w:t>
    </w:r>
    <w:r w:rsidR="0053546D" w:rsidRPr="00594BC8">
      <w:rPr>
        <w:rFonts w:ascii="Calibri" w:hAnsi="Calibri" w:cs="Calibri"/>
        <w:b/>
      </w:rPr>
      <w:t>,</w:t>
    </w:r>
    <w:r w:rsidRPr="00594BC8">
      <w:rPr>
        <w:rFonts w:ascii="Calibri" w:hAnsi="Calibri" w:cs="Calibri"/>
        <w:b/>
      </w:rPr>
      <w:t xml:space="preserve"> Beroun – Hlinky, Okružní 1404</w:t>
    </w:r>
  </w:p>
  <w:p w14:paraId="116D86DD" w14:textId="77777777" w:rsidR="001C2B0E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</w:rPr>
      <w:t>Okružní 1404 | 266 01 Beroun – Hlinky</w:t>
    </w:r>
    <w:r w:rsidR="00594BC8" w:rsidRPr="00594BC8">
      <w:rPr>
        <w:rFonts w:ascii="Calibri" w:hAnsi="Calibri" w:cs="Calibri"/>
      </w:rPr>
      <w:t xml:space="preserve"> |</w:t>
    </w:r>
    <w:r w:rsidRPr="00594BC8">
      <w:rPr>
        <w:rFonts w:ascii="Calibri" w:hAnsi="Calibri" w:cs="Calibri"/>
      </w:rPr>
      <w:t xml:space="preserve"> IČ: 00664740</w:t>
    </w:r>
  </w:p>
  <w:p w14:paraId="31DB980A" w14:textId="77777777" w:rsidR="001C2B0E" w:rsidRPr="00594BC8" w:rsidRDefault="001C2B0E" w:rsidP="001C2B0E">
    <w:pPr>
      <w:pStyle w:val="Zhlav"/>
      <w:rPr>
        <w:rFonts w:ascii="Calibri" w:hAnsi="Calibri" w:cs="Calibri"/>
      </w:rPr>
    </w:pPr>
    <w:r w:rsidRPr="00594BC8">
      <w:rPr>
        <w:rFonts w:ascii="Calibri" w:hAnsi="Calibri" w:cs="Calibri"/>
      </w:rPr>
      <w:t>tel.: 311 622 515 | e-mail: skola@soshlinky.cz | datová schránka: tz8w8b3</w:t>
    </w:r>
  </w:p>
  <w:bookmarkEnd w:id="0"/>
  <w:p w14:paraId="5064839C" w14:textId="77777777" w:rsidR="001C2B0E" w:rsidRDefault="001C2B0E" w:rsidP="001C2B0E">
    <w:pPr>
      <w:pStyle w:val="Zhlav"/>
    </w:pPr>
  </w:p>
  <w:p w14:paraId="3B19D88E" w14:textId="77777777" w:rsidR="0004113C" w:rsidRPr="001C2B0E" w:rsidRDefault="0004113C" w:rsidP="001C2B0E">
    <w:pPr>
      <w:pStyle w:val="Zhlav"/>
    </w:pPr>
  </w:p>
  <w:p w14:paraId="6995941A" w14:textId="77777777" w:rsidR="001C2B0E" w:rsidRDefault="001C2B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82C"/>
    <w:multiLevelType w:val="hybridMultilevel"/>
    <w:tmpl w:val="81DC55C2"/>
    <w:lvl w:ilvl="0" w:tplc="7F54378C">
      <w:start w:val="1"/>
      <w:numFmt w:val="bullet"/>
      <w:pStyle w:val="OdrkaHLINKY"/>
      <w:lvlText w:val=""/>
      <w:lvlJc w:val="left"/>
      <w:pPr>
        <w:ind w:left="720" w:hanging="360"/>
      </w:pPr>
      <w:rPr>
        <w:rFonts w:ascii="Wingdings" w:hAnsi="Wingdings" w:hint="default"/>
        <w:color w:val="0E799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4B7C"/>
    <w:multiLevelType w:val="hybridMultilevel"/>
    <w:tmpl w:val="51500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A2E"/>
    <w:multiLevelType w:val="hybridMultilevel"/>
    <w:tmpl w:val="4C8E5F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C1206"/>
    <w:multiLevelType w:val="hybridMultilevel"/>
    <w:tmpl w:val="3B301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638335">
    <w:abstractNumId w:val="1"/>
  </w:num>
  <w:num w:numId="2" w16cid:durableId="1882859036">
    <w:abstractNumId w:val="2"/>
  </w:num>
  <w:num w:numId="3" w16cid:durableId="735274604">
    <w:abstractNumId w:val="0"/>
  </w:num>
  <w:num w:numId="4" w16cid:durableId="1277131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11"/>
    <w:rsid w:val="000208ED"/>
    <w:rsid w:val="00022ED9"/>
    <w:rsid w:val="0004113C"/>
    <w:rsid w:val="00073264"/>
    <w:rsid w:val="00090CF0"/>
    <w:rsid w:val="000B4B48"/>
    <w:rsid w:val="000D4EDC"/>
    <w:rsid w:val="00102C49"/>
    <w:rsid w:val="001C2B0E"/>
    <w:rsid w:val="002E3C42"/>
    <w:rsid w:val="002E6D74"/>
    <w:rsid w:val="002F1BA3"/>
    <w:rsid w:val="003A334D"/>
    <w:rsid w:val="00447DB9"/>
    <w:rsid w:val="00462C20"/>
    <w:rsid w:val="004D67F6"/>
    <w:rsid w:val="0053546D"/>
    <w:rsid w:val="00543A8E"/>
    <w:rsid w:val="00594BC8"/>
    <w:rsid w:val="005D5988"/>
    <w:rsid w:val="0062231C"/>
    <w:rsid w:val="007514D4"/>
    <w:rsid w:val="008366CE"/>
    <w:rsid w:val="00860111"/>
    <w:rsid w:val="0089543F"/>
    <w:rsid w:val="00934B27"/>
    <w:rsid w:val="00995FD2"/>
    <w:rsid w:val="009E1724"/>
    <w:rsid w:val="00A149DA"/>
    <w:rsid w:val="00A5634E"/>
    <w:rsid w:val="00A65188"/>
    <w:rsid w:val="00B912F5"/>
    <w:rsid w:val="00B91880"/>
    <w:rsid w:val="00BA22B3"/>
    <w:rsid w:val="00BC3411"/>
    <w:rsid w:val="00CF4549"/>
    <w:rsid w:val="00CF72B1"/>
    <w:rsid w:val="00D17F99"/>
    <w:rsid w:val="00D26B08"/>
    <w:rsid w:val="00D51F5B"/>
    <w:rsid w:val="00DA5A93"/>
    <w:rsid w:val="00E977CA"/>
    <w:rsid w:val="00EB2968"/>
    <w:rsid w:val="00ED508A"/>
    <w:rsid w:val="00EE1FD8"/>
    <w:rsid w:val="00F14CBF"/>
    <w:rsid w:val="00F9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F2105"/>
  <w15:chartTrackingRefBased/>
  <w15:docId w15:val="{98B49D46-C08C-4564-BD0C-51D1A052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2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2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2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2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2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2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2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2B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2B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2B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2B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2B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2B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2B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C2B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2B0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2B0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2B0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2B0E"/>
  </w:style>
  <w:style w:type="paragraph" w:styleId="Zpat">
    <w:name w:val="footer"/>
    <w:basedOn w:val="Normln"/>
    <w:link w:val="Zpat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2B0E"/>
  </w:style>
  <w:style w:type="character" w:styleId="Hypertextovodkaz">
    <w:name w:val="Hyperlink"/>
    <w:basedOn w:val="Standardnpsmoodstavce"/>
    <w:uiPriority w:val="99"/>
    <w:unhideWhenUsed/>
    <w:rsid w:val="001C2B0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2B0E"/>
    <w:rPr>
      <w:color w:val="605E5C"/>
      <w:shd w:val="clear" w:color="auto" w:fill="E1DFDD"/>
    </w:rPr>
  </w:style>
  <w:style w:type="paragraph" w:customStyle="1" w:styleId="NadpisHLINKY">
    <w:name w:val="Nadpis HLINKY"/>
    <w:basedOn w:val="Nadpis1"/>
    <w:link w:val="NadpisHLINKYChar"/>
    <w:qFormat/>
    <w:rsid w:val="00B91880"/>
    <w:pPr>
      <w:pBdr>
        <w:bottom w:val="single" w:sz="8" w:space="1" w:color="166D89"/>
      </w:pBdr>
    </w:pPr>
    <w:rPr>
      <w:rFonts w:ascii="Calibri" w:hAnsi="Calibri" w:cs="Calibri"/>
      <w:b/>
      <w:bCs/>
      <w:color w:val="166D89"/>
      <w:spacing w:val="20"/>
      <w:sz w:val="36"/>
      <w:szCs w:val="36"/>
    </w:rPr>
  </w:style>
  <w:style w:type="character" w:customStyle="1" w:styleId="NadpisHLINKYChar">
    <w:name w:val="Nadpis HLINKY Char"/>
    <w:basedOn w:val="Nadpis1Char"/>
    <w:link w:val="NadpisHLINKY"/>
    <w:rsid w:val="00B91880"/>
    <w:rPr>
      <w:rFonts w:ascii="Calibri" w:eastAsiaTheme="majorEastAsia" w:hAnsi="Calibri" w:cs="Calibri"/>
      <w:b/>
      <w:bCs/>
      <w:color w:val="166D89"/>
      <w:spacing w:val="20"/>
      <w:sz w:val="36"/>
      <w:szCs w:val="36"/>
    </w:rPr>
  </w:style>
  <w:style w:type="paragraph" w:customStyle="1" w:styleId="OdrkaHLINKY">
    <w:name w:val="Odrážka HLINKY"/>
    <w:basedOn w:val="Odstavecseseznamem"/>
    <w:link w:val="OdrkaHLINKYChar"/>
    <w:qFormat/>
    <w:rsid w:val="00B91880"/>
    <w:pPr>
      <w:numPr>
        <w:numId w:val="3"/>
      </w:numPr>
      <w:spacing w:after="0"/>
    </w:pPr>
    <w:rPr>
      <w:rFonts w:ascii="Calibri" w:hAnsi="Calibri" w:cs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91880"/>
  </w:style>
  <w:style w:type="character" w:customStyle="1" w:styleId="OdrkaHLINKYChar">
    <w:name w:val="Odrážka HLINKY Char"/>
    <w:basedOn w:val="OdstavecseseznamemChar"/>
    <w:link w:val="OdrkaHLINKY"/>
    <w:rsid w:val="00B91880"/>
    <w:rPr>
      <w:rFonts w:ascii="Calibri" w:hAnsi="Calibri" w:cs="Calibri"/>
    </w:rPr>
  </w:style>
  <w:style w:type="paragraph" w:customStyle="1" w:styleId="BntextHLINKY">
    <w:name w:val="Běžný text HLINKY"/>
    <w:basedOn w:val="Normln"/>
    <w:link w:val="BntextHLINKYChar"/>
    <w:qFormat/>
    <w:rsid w:val="00B91880"/>
    <w:pPr>
      <w:spacing w:after="0"/>
    </w:pPr>
    <w:rPr>
      <w:rFonts w:ascii="Calibri" w:hAnsi="Calibri" w:cs="Calibri"/>
    </w:rPr>
  </w:style>
  <w:style w:type="character" w:customStyle="1" w:styleId="BntextHLINKYChar">
    <w:name w:val="Běžný text HLINKY Char"/>
    <w:basedOn w:val="Standardnpsmoodstavce"/>
    <w:link w:val="BntextHLINKY"/>
    <w:rsid w:val="00B9188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inika.novakova\Documents\DOMINIKA\dokumenty_dominika\DOMI\2_graficka-identita\rebranding_2026\sablona-hlavickovy-papir_2026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sablona-hlavickovy-papir_2026</Template>
  <TotalTime>2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Nováková</dc:creator>
  <cp:keywords/>
  <dc:description/>
  <cp:lastModifiedBy>Jakubová Lada</cp:lastModifiedBy>
  <cp:revision>2</cp:revision>
  <dcterms:created xsi:type="dcterms:W3CDTF">2026-06-17T06:26:00Z</dcterms:created>
  <dcterms:modified xsi:type="dcterms:W3CDTF">2026-06-17T06:26:00Z</dcterms:modified>
</cp:coreProperties>
</file>