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596"/>
        <w:tblW w:w="11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3860"/>
        <w:gridCol w:w="3860"/>
      </w:tblGrid>
      <w:tr w:rsidR="00B54D12" w:rsidRPr="00B54D12" w14:paraId="5F820664" w14:textId="77777777" w:rsidTr="00B54D12">
        <w:trPr>
          <w:trHeight w:val="31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24870" w14:textId="77777777" w:rsidR="00B54D12" w:rsidRPr="00B54D12" w:rsidRDefault="00B54D12" w:rsidP="00B54D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předmět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1BB18" w14:textId="77777777" w:rsidR="00B54D12" w:rsidRPr="00B54D12" w:rsidRDefault="00B54D12" w:rsidP="00B54D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učebnice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3495B" w14:textId="77777777" w:rsidR="00B54D12" w:rsidRPr="00B54D12" w:rsidRDefault="00B54D12" w:rsidP="00B54D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požadované pomůcky</w:t>
            </w:r>
          </w:p>
        </w:tc>
      </w:tr>
      <w:tr w:rsidR="00B54D12" w:rsidRPr="00B54D12" w14:paraId="35ADDF9D" w14:textId="77777777" w:rsidTr="00E8448B">
        <w:trPr>
          <w:trHeight w:val="157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1E78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Český jazyk a literatura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9A9E7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a) Chrástecká, Jana: Nová literatura v kostce. Fragment 2019.</w:t>
            </w: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b) kol. autorů: Český jazyk k maturitě. Taktik </w:t>
            </w:r>
            <w:proofErr w:type="spell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Internetional</w:t>
            </w:r>
            <w:proofErr w:type="spell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2025.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7C142" w14:textId="18417AA0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rychlovazač plus folie (svařované plastové kapsy) </w:t>
            </w: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>ostatní</w:t>
            </w:r>
            <w:r w:rsidR="00E8448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(sešit a spol.) </w:t>
            </w:r>
            <w:r w:rsidR="00E8448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- </w:t>
            </w: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</w:tr>
      <w:tr w:rsidR="00B54D12" w:rsidRPr="00B54D12" w14:paraId="6923E1F1" w14:textId="77777777" w:rsidTr="00E8448B">
        <w:trPr>
          <w:trHeight w:val="126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84D52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Anglický jazyk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CFA50" w14:textId="77777777" w:rsid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učebnice </w:t>
            </w:r>
            <w:proofErr w:type="gram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Person - FOCUS</w:t>
            </w:r>
            <w:proofErr w:type="gram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2,3,4 second </w:t>
            </w:r>
            <w:proofErr w:type="spellStart"/>
            <w:proofErr w:type="gram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edition</w:t>
            </w:r>
            <w:proofErr w:type="spell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- Beroun</w:t>
            </w:r>
            <w:proofErr w:type="gram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English</w:t>
            </w:r>
            <w:proofErr w:type="spell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books</w:t>
            </w:r>
            <w:proofErr w:type="spell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(sleva </w:t>
            </w:r>
            <w:proofErr w:type="gram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10%</w:t>
            </w:r>
            <w:proofErr w:type="gram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pro Hlinky) - </w:t>
            </w:r>
            <w:r w:rsidRPr="00B54D1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určíme v září po rozřazovacím testu</w:t>
            </w:r>
          </w:p>
          <w:p w14:paraId="3E6B20F9" w14:textId="77777777" w:rsidR="00E8448B" w:rsidRPr="00B54D12" w:rsidRDefault="00E8448B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CD6A9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</w:tr>
      <w:tr w:rsidR="00B54D12" w:rsidRPr="00B54D12" w14:paraId="59E42CED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FBE82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Druhý cizí jazyk (NEJ, FRJ, ŠPJ)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C408B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4DAA2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</w:tr>
      <w:tr w:rsidR="00B54D12" w:rsidRPr="00B54D12" w14:paraId="1AF9063B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C6328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Základy společenských věd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4ADF5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23ADC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rychlovazač plus folie (svařované plastové kapsy) </w:t>
            </w:r>
          </w:p>
        </w:tc>
      </w:tr>
      <w:tr w:rsidR="00B54D12" w:rsidRPr="00B54D12" w14:paraId="575903D6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0C618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Osobnostní rozvoj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C7D8F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98D93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"srdci milý" sešit/</w:t>
            </w:r>
            <w:proofErr w:type="spell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blik</w:t>
            </w:r>
            <w:proofErr w:type="spell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, který vydrží celé 2 školní roky</w:t>
            </w:r>
          </w:p>
        </w:tc>
      </w:tr>
      <w:tr w:rsidR="00B54D12" w:rsidRPr="00B54D12" w14:paraId="428621FC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14DE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Základy přírodních věd (CHE/ FYZ/ EKL)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E403F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3822F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</w:tr>
      <w:tr w:rsidR="00B54D12" w:rsidRPr="00B54D12" w14:paraId="38462FDE" w14:textId="77777777" w:rsidTr="00E8448B">
        <w:trPr>
          <w:trHeight w:val="189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2A361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Matematika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28A1E" w14:textId="08C6D656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pracovní sešit Matematika </w:t>
            </w:r>
            <w:proofErr w:type="gram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- </w:t>
            </w:r>
            <w:r w:rsidR="00E8448B"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 w:rsidR="00E8448B"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</w:t>
            </w:r>
            <w:proofErr w:type="gramEnd"/>
            <w:r w:rsidR="00E8448B"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upřesněno v září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97E7B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mazací tabulka s fixem</w:t>
            </w: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>kalkulačka s goniometrickými funkcemi</w:t>
            </w: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  <w:t>sešit A4 nelinkovaný nebo čtverečkovaný</w:t>
            </w: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br/>
            </w:r>
            <w:proofErr w:type="gram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dobrovolně - barvičky</w:t>
            </w:r>
            <w:proofErr w:type="gram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- úprava sešitu</w:t>
            </w:r>
          </w:p>
        </w:tc>
      </w:tr>
      <w:tr w:rsidR="00B54D12" w:rsidRPr="00B54D12" w14:paraId="6ABA330A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722CC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Tělesná výchova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EF36E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D9E9A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cvičební úbor do tělocvičny i ven/včetně rozdílné obuvi</w:t>
            </w:r>
          </w:p>
        </w:tc>
      </w:tr>
      <w:tr w:rsidR="00B54D12" w:rsidRPr="00B54D12" w14:paraId="1F38F08C" w14:textId="77777777" w:rsidTr="00E8448B">
        <w:trPr>
          <w:trHeight w:val="6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4F036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Informační a komunikační technologie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FF878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vždy open mind :-)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FDEA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B54D12" w:rsidRPr="00B54D12" w14:paraId="2537C82F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0EBF8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Základy podnikání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98361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1E480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B54D12" w:rsidRPr="00B54D12" w14:paraId="63F3E477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8A10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Základy marketingu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88399" w14:textId="77777777" w:rsidR="00B54D12" w:rsidRPr="00E8448B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E8448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bude upřesněno v září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D3AC1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B54D12" w:rsidRPr="00B54D12" w14:paraId="084FE7EF" w14:textId="77777777" w:rsidTr="00E8448B">
        <w:trPr>
          <w:trHeight w:val="7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087DE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Základy cestovního ruchu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912F0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83902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sešit/y, které vydrží do maturity</w:t>
            </w:r>
          </w:p>
        </w:tc>
      </w:tr>
      <w:tr w:rsidR="00B54D12" w:rsidRPr="00B54D12" w14:paraId="232E76B4" w14:textId="77777777" w:rsidTr="00E8448B">
        <w:trPr>
          <w:trHeight w:val="945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16601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Média a komunikace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3EAF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Jan Závodný, Lucie Závodná: Mediální výchova (učebnice). </w:t>
            </w:r>
            <w:proofErr w:type="spellStart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Computer</w:t>
            </w:r>
            <w:proofErr w:type="spellEnd"/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Media 2020.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87F0A" w14:textId="77777777" w:rsidR="00B54D12" w:rsidRPr="00B54D12" w:rsidRDefault="00B54D12" w:rsidP="00E84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B54D1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sešit/y, které vydrží do maturity</w:t>
            </w:r>
          </w:p>
        </w:tc>
      </w:tr>
    </w:tbl>
    <w:p w14:paraId="3466F958" w14:textId="77777777" w:rsidR="00102C49" w:rsidRDefault="00102C49" w:rsidP="00BC3411">
      <w:pPr>
        <w:spacing w:after="0"/>
        <w:rPr>
          <w:rFonts w:ascii="Calibri" w:hAnsi="Calibri" w:cs="Calibri"/>
        </w:rPr>
      </w:pPr>
    </w:p>
    <w:sectPr w:rsidR="00102C49" w:rsidSect="00B54D12">
      <w:headerReference w:type="default" r:id="rId7"/>
      <w:foot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9E67E" w14:textId="77777777" w:rsidR="009952CD" w:rsidRDefault="009952CD" w:rsidP="001C2B0E">
      <w:pPr>
        <w:spacing w:after="0" w:line="240" w:lineRule="auto"/>
      </w:pPr>
      <w:r>
        <w:separator/>
      </w:r>
    </w:p>
  </w:endnote>
  <w:endnote w:type="continuationSeparator" w:id="0">
    <w:p w14:paraId="5630DDB5" w14:textId="77777777" w:rsidR="009952CD" w:rsidRDefault="009952CD" w:rsidP="001C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685787293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19935F" w14:textId="77777777" w:rsidR="00102C49" w:rsidRPr="00102C49" w:rsidRDefault="00102C49" w:rsidP="00102C49">
            <w:pPr>
              <w:pStyle w:val="Zpat"/>
              <w:pBdr>
                <w:top w:val="single" w:sz="8" w:space="1" w:color="0E799E"/>
              </w:pBd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102C49">
              <w:rPr>
                <w:rFonts w:ascii="Calibri" w:hAnsi="Calibri" w:cs="Calibri"/>
                <w:sz w:val="18"/>
                <w:szCs w:val="18"/>
              </w:rPr>
              <w:t xml:space="preserve">Stránka 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102C49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102C49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3797E0" w14:textId="77777777" w:rsidR="00102C49" w:rsidRDefault="00102C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FBB1" w14:textId="77777777" w:rsidR="009952CD" w:rsidRDefault="009952CD" w:rsidP="001C2B0E">
      <w:pPr>
        <w:spacing w:after="0" w:line="240" w:lineRule="auto"/>
      </w:pPr>
      <w:r>
        <w:separator/>
      </w:r>
    </w:p>
  </w:footnote>
  <w:footnote w:type="continuationSeparator" w:id="0">
    <w:p w14:paraId="2557AA45" w14:textId="77777777" w:rsidR="009952CD" w:rsidRDefault="009952CD" w:rsidP="001C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4604" w14:textId="77777777" w:rsidR="001C2B0E" w:rsidRPr="001C2B0E" w:rsidRDefault="001C2B0E" w:rsidP="001C2B0E">
    <w:pPr>
      <w:pStyle w:val="Zhlav"/>
    </w:pPr>
    <w:bookmarkStart w:id="0" w:name="_Hlk207960256"/>
    <w:r w:rsidRPr="001C2B0E">
      <w:rPr>
        <w:noProof/>
      </w:rPr>
      <w:drawing>
        <wp:anchor distT="0" distB="0" distL="114300" distR="114300" simplePos="0" relativeHeight="251659264" behindDoc="1" locked="0" layoutInCell="1" allowOverlap="0" wp14:anchorId="10E5E637" wp14:editId="5EBD8BAB">
          <wp:simplePos x="0" y="0"/>
          <wp:positionH relativeFrom="column">
            <wp:posOffset>-53975</wp:posOffset>
          </wp:positionH>
          <wp:positionV relativeFrom="paragraph">
            <wp:posOffset>7620</wp:posOffset>
          </wp:positionV>
          <wp:extent cx="911860" cy="661670"/>
          <wp:effectExtent l="0" t="0" r="2540" b="5080"/>
          <wp:wrapSquare wrapText="bothSides"/>
          <wp:docPr id="196161513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15137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11860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CEE915" w14:textId="77777777" w:rsidR="00594BC8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  <w:b/>
      </w:rPr>
      <w:t xml:space="preserve">Střední odborná škola a </w:t>
    </w:r>
    <w:r w:rsidR="00F96713" w:rsidRPr="00594BC8">
      <w:rPr>
        <w:rFonts w:ascii="Calibri" w:hAnsi="Calibri" w:cs="Calibri"/>
        <w:b/>
      </w:rPr>
      <w:t>S</w:t>
    </w:r>
    <w:r w:rsidRPr="00594BC8">
      <w:rPr>
        <w:rFonts w:ascii="Calibri" w:hAnsi="Calibri" w:cs="Calibri"/>
        <w:b/>
      </w:rPr>
      <w:t>třední odborné učiliště</w:t>
    </w:r>
    <w:r w:rsidR="0053546D" w:rsidRPr="00594BC8">
      <w:rPr>
        <w:rFonts w:ascii="Calibri" w:hAnsi="Calibri" w:cs="Calibri"/>
        <w:b/>
      </w:rPr>
      <w:t>,</w:t>
    </w:r>
    <w:r w:rsidRPr="00594BC8">
      <w:rPr>
        <w:rFonts w:ascii="Calibri" w:hAnsi="Calibri" w:cs="Calibri"/>
        <w:b/>
      </w:rPr>
      <w:t xml:space="preserve"> Beroun – Hlinky, Okružní 1404</w:t>
    </w:r>
  </w:p>
  <w:p w14:paraId="11D0BE79" w14:textId="77777777" w:rsidR="001C2B0E" w:rsidRPr="00594BC8" w:rsidRDefault="001C2B0E" w:rsidP="001C2B0E">
    <w:pPr>
      <w:pStyle w:val="Zhlav"/>
      <w:rPr>
        <w:rFonts w:ascii="Calibri" w:hAnsi="Calibri" w:cs="Calibri"/>
        <w:b/>
      </w:rPr>
    </w:pPr>
    <w:r w:rsidRPr="00594BC8">
      <w:rPr>
        <w:rFonts w:ascii="Calibri" w:hAnsi="Calibri" w:cs="Calibri"/>
      </w:rPr>
      <w:t>Okružní 1404 | 266 01 Beroun – Hlinky</w:t>
    </w:r>
    <w:r w:rsidR="00594BC8" w:rsidRPr="00594BC8">
      <w:rPr>
        <w:rFonts w:ascii="Calibri" w:hAnsi="Calibri" w:cs="Calibri"/>
      </w:rPr>
      <w:t xml:space="preserve"> |</w:t>
    </w:r>
    <w:r w:rsidRPr="00594BC8">
      <w:rPr>
        <w:rFonts w:ascii="Calibri" w:hAnsi="Calibri" w:cs="Calibri"/>
      </w:rPr>
      <w:t xml:space="preserve"> IČ: 00664740</w:t>
    </w:r>
  </w:p>
  <w:p w14:paraId="1027D48B" w14:textId="77777777" w:rsidR="001C2B0E" w:rsidRPr="00594BC8" w:rsidRDefault="001C2B0E" w:rsidP="001C2B0E">
    <w:pPr>
      <w:pStyle w:val="Zhlav"/>
      <w:rPr>
        <w:rFonts w:ascii="Calibri" w:hAnsi="Calibri" w:cs="Calibri"/>
      </w:rPr>
    </w:pPr>
    <w:r w:rsidRPr="00594BC8">
      <w:rPr>
        <w:rFonts w:ascii="Calibri" w:hAnsi="Calibri" w:cs="Calibri"/>
      </w:rPr>
      <w:t>tel.: 311 622 515 | e-mail: skola@soshlinky.cz | datová schránka: tz8w8b3</w:t>
    </w:r>
  </w:p>
  <w:bookmarkEnd w:id="0"/>
  <w:p w14:paraId="63118EE4" w14:textId="77777777" w:rsidR="001C2B0E" w:rsidRDefault="001C2B0E" w:rsidP="001C2B0E">
    <w:pPr>
      <w:pStyle w:val="Zhlav"/>
    </w:pPr>
  </w:p>
  <w:p w14:paraId="2B736A1D" w14:textId="13358F6D" w:rsidR="001C2B0E" w:rsidRDefault="00B54D12" w:rsidP="00B54D12">
    <w:pPr>
      <w:pStyle w:val="Nzev"/>
      <w:jc w:val="center"/>
    </w:pPr>
    <w:r w:rsidRPr="001A1272">
      <w:rPr>
        <w:rFonts w:ascii="Calibri" w:hAnsi="Calibri" w:cs="Calibri"/>
        <w:b/>
        <w:bCs/>
        <w:color w:val="166D89"/>
        <w:spacing w:val="20"/>
        <w:kern w:val="2"/>
        <w:sz w:val="36"/>
        <w:szCs w:val="36"/>
      </w:rPr>
      <w:t xml:space="preserve">Seznam učebnic a požadavků do I. ročníků </w:t>
    </w:r>
    <w:r>
      <w:rPr>
        <w:rFonts w:ascii="Calibri" w:hAnsi="Calibri" w:cs="Calibri"/>
        <w:b/>
        <w:bCs/>
        <w:color w:val="166D89"/>
        <w:spacing w:val="20"/>
        <w:kern w:val="2"/>
        <w:sz w:val="36"/>
        <w:szCs w:val="36"/>
      </w:rPr>
      <w:t>LYCEUM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82C"/>
    <w:multiLevelType w:val="hybridMultilevel"/>
    <w:tmpl w:val="81DC55C2"/>
    <w:lvl w:ilvl="0" w:tplc="7F54378C">
      <w:start w:val="1"/>
      <w:numFmt w:val="bullet"/>
      <w:pStyle w:val="OdrkaHLINKY"/>
      <w:lvlText w:val=""/>
      <w:lvlJc w:val="left"/>
      <w:pPr>
        <w:ind w:left="720" w:hanging="360"/>
      </w:pPr>
      <w:rPr>
        <w:rFonts w:ascii="Wingdings" w:hAnsi="Wingdings" w:hint="default"/>
        <w:color w:val="0E799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84B7C"/>
    <w:multiLevelType w:val="hybridMultilevel"/>
    <w:tmpl w:val="515003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E6A2E"/>
    <w:multiLevelType w:val="hybridMultilevel"/>
    <w:tmpl w:val="4C8E5F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638335">
    <w:abstractNumId w:val="1"/>
  </w:num>
  <w:num w:numId="2" w16cid:durableId="1882859036">
    <w:abstractNumId w:val="2"/>
  </w:num>
  <w:num w:numId="3" w16cid:durableId="73527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72"/>
    <w:rsid w:val="000208ED"/>
    <w:rsid w:val="00022ED9"/>
    <w:rsid w:val="0004113C"/>
    <w:rsid w:val="00073264"/>
    <w:rsid w:val="00090CF0"/>
    <w:rsid w:val="000B4B48"/>
    <w:rsid w:val="000D4EDC"/>
    <w:rsid w:val="00102C49"/>
    <w:rsid w:val="00192A04"/>
    <w:rsid w:val="001A1272"/>
    <w:rsid w:val="001C2B0E"/>
    <w:rsid w:val="002E6D74"/>
    <w:rsid w:val="002F1BA3"/>
    <w:rsid w:val="003639AB"/>
    <w:rsid w:val="003A334D"/>
    <w:rsid w:val="00416DFE"/>
    <w:rsid w:val="00447DB9"/>
    <w:rsid w:val="00453004"/>
    <w:rsid w:val="00462C20"/>
    <w:rsid w:val="004D67F6"/>
    <w:rsid w:val="004F78F7"/>
    <w:rsid w:val="0053546D"/>
    <w:rsid w:val="00543A8E"/>
    <w:rsid w:val="00594BC8"/>
    <w:rsid w:val="0062231C"/>
    <w:rsid w:val="00634562"/>
    <w:rsid w:val="0065654A"/>
    <w:rsid w:val="006751C5"/>
    <w:rsid w:val="007514D4"/>
    <w:rsid w:val="0076207B"/>
    <w:rsid w:val="007B62BB"/>
    <w:rsid w:val="007E1507"/>
    <w:rsid w:val="007F12BF"/>
    <w:rsid w:val="008366CE"/>
    <w:rsid w:val="0089543F"/>
    <w:rsid w:val="00934B27"/>
    <w:rsid w:val="00960DD3"/>
    <w:rsid w:val="009952CD"/>
    <w:rsid w:val="00995FD2"/>
    <w:rsid w:val="009E1724"/>
    <w:rsid w:val="00A5634E"/>
    <w:rsid w:val="00A61D10"/>
    <w:rsid w:val="00A633B2"/>
    <w:rsid w:val="00B02C6A"/>
    <w:rsid w:val="00B54D12"/>
    <w:rsid w:val="00B912F5"/>
    <w:rsid w:val="00B91880"/>
    <w:rsid w:val="00BA22B3"/>
    <w:rsid w:val="00BC3411"/>
    <w:rsid w:val="00CF4549"/>
    <w:rsid w:val="00CF72B1"/>
    <w:rsid w:val="00CF7851"/>
    <w:rsid w:val="00D17F99"/>
    <w:rsid w:val="00D26B08"/>
    <w:rsid w:val="00D51F5B"/>
    <w:rsid w:val="00DA5A93"/>
    <w:rsid w:val="00E8448B"/>
    <w:rsid w:val="00E977CA"/>
    <w:rsid w:val="00EB2968"/>
    <w:rsid w:val="00EC4D33"/>
    <w:rsid w:val="00ED508A"/>
    <w:rsid w:val="00ED58C5"/>
    <w:rsid w:val="00EE1FD8"/>
    <w:rsid w:val="00F064E7"/>
    <w:rsid w:val="00F14CBF"/>
    <w:rsid w:val="00F96713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76CEB"/>
  <w15:chartTrackingRefBased/>
  <w15:docId w15:val="{C4B33EB5-A2E0-4F79-8AF4-B46D54BA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2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2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2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2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2B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2B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2B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2B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2B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2B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C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qFormat/>
    <w:rsid w:val="001C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2B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C2B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2B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2B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2B0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2B0E"/>
  </w:style>
  <w:style w:type="paragraph" w:styleId="Zpat">
    <w:name w:val="footer"/>
    <w:basedOn w:val="Normln"/>
    <w:link w:val="ZpatChar"/>
    <w:uiPriority w:val="99"/>
    <w:unhideWhenUsed/>
    <w:rsid w:val="001C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2B0E"/>
  </w:style>
  <w:style w:type="character" w:styleId="Hypertextovodkaz">
    <w:name w:val="Hyperlink"/>
    <w:basedOn w:val="Standardnpsmoodstavce"/>
    <w:uiPriority w:val="99"/>
    <w:unhideWhenUsed/>
    <w:rsid w:val="001C2B0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2B0E"/>
    <w:rPr>
      <w:color w:val="605E5C"/>
      <w:shd w:val="clear" w:color="auto" w:fill="E1DFDD"/>
    </w:rPr>
  </w:style>
  <w:style w:type="paragraph" w:customStyle="1" w:styleId="NadpisHLINKY">
    <w:name w:val="Nadpis HLINKY"/>
    <w:basedOn w:val="Nadpis1"/>
    <w:link w:val="NadpisHLINKYChar"/>
    <w:qFormat/>
    <w:rsid w:val="00B91880"/>
    <w:pPr>
      <w:pBdr>
        <w:bottom w:val="single" w:sz="8" w:space="1" w:color="166D89"/>
      </w:pBdr>
    </w:pPr>
    <w:rPr>
      <w:rFonts w:ascii="Calibri" w:hAnsi="Calibri" w:cs="Calibri"/>
      <w:b/>
      <w:bCs/>
      <w:color w:val="166D89"/>
      <w:spacing w:val="20"/>
      <w:sz w:val="36"/>
      <w:szCs w:val="36"/>
    </w:rPr>
  </w:style>
  <w:style w:type="character" w:customStyle="1" w:styleId="NadpisHLINKYChar">
    <w:name w:val="Nadpis HLINKY Char"/>
    <w:basedOn w:val="Nadpis1Char"/>
    <w:link w:val="NadpisHLINKY"/>
    <w:rsid w:val="00B91880"/>
    <w:rPr>
      <w:rFonts w:ascii="Calibri" w:eastAsiaTheme="majorEastAsia" w:hAnsi="Calibri" w:cs="Calibri"/>
      <w:b/>
      <w:bCs/>
      <w:color w:val="166D89"/>
      <w:spacing w:val="20"/>
      <w:sz w:val="36"/>
      <w:szCs w:val="36"/>
    </w:rPr>
  </w:style>
  <w:style w:type="paragraph" w:customStyle="1" w:styleId="OdrkaHLINKY">
    <w:name w:val="Odrážka HLINKY"/>
    <w:basedOn w:val="Odstavecseseznamem"/>
    <w:link w:val="OdrkaHLINKYChar"/>
    <w:qFormat/>
    <w:rsid w:val="00B91880"/>
    <w:pPr>
      <w:numPr>
        <w:numId w:val="3"/>
      </w:numPr>
      <w:spacing w:after="0"/>
    </w:pPr>
    <w:rPr>
      <w:rFonts w:ascii="Calibri" w:hAnsi="Calibri" w:cs="Calibr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91880"/>
  </w:style>
  <w:style w:type="character" w:customStyle="1" w:styleId="OdrkaHLINKYChar">
    <w:name w:val="Odrážka HLINKY Char"/>
    <w:basedOn w:val="OdstavecseseznamemChar"/>
    <w:link w:val="OdrkaHLINKY"/>
    <w:rsid w:val="00B91880"/>
    <w:rPr>
      <w:rFonts w:ascii="Calibri" w:hAnsi="Calibri" w:cs="Calibri"/>
    </w:rPr>
  </w:style>
  <w:style w:type="paragraph" w:customStyle="1" w:styleId="BntextHLINKY">
    <w:name w:val="Běžný text HLINKY"/>
    <w:basedOn w:val="Normln"/>
    <w:link w:val="BntextHLINKYChar"/>
    <w:qFormat/>
    <w:rsid w:val="00B91880"/>
    <w:pPr>
      <w:spacing w:after="0"/>
    </w:pPr>
    <w:rPr>
      <w:rFonts w:ascii="Calibri" w:hAnsi="Calibri" w:cs="Calibri"/>
    </w:rPr>
  </w:style>
  <w:style w:type="character" w:customStyle="1" w:styleId="BntextHLINKYChar">
    <w:name w:val="Běžný text HLINKY Char"/>
    <w:basedOn w:val="Standardnpsmoodstavce"/>
    <w:link w:val="BntextHLINKY"/>
    <w:rsid w:val="00B9188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2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&#344;\Forms\A_sablona-hlavickovy-papir_2026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A_sablona-hlavickovy-papir_2026</Template>
  <TotalTime>2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Vlčková</dc:creator>
  <cp:keywords/>
  <dc:description/>
  <cp:lastModifiedBy>Perlinger Jiří</cp:lastModifiedBy>
  <cp:revision>2</cp:revision>
  <dcterms:created xsi:type="dcterms:W3CDTF">2026-06-24T07:48:00Z</dcterms:created>
  <dcterms:modified xsi:type="dcterms:W3CDTF">2026-06-24T07:48:00Z</dcterms:modified>
</cp:coreProperties>
</file>