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41BE" w14:textId="3F67BF94" w:rsidR="00102C49" w:rsidRPr="004A461E" w:rsidRDefault="004A461E" w:rsidP="004A461E">
      <w:pPr>
        <w:pStyle w:val="NadpisHLINKY"/>
        <w:spacing w:before="120"/>
        <w:rPr>
          <w:sz w:val="28"/>
          <w:szCs w:val="28"/>
        </w:rPr>
      </w:pPr>
      <w:r w:rsidRPr="004A461E">
        <w:rPr>
          <w:sz w:val="28"/>
          <w:szCs w:val="28"/>
        </w:rPr>
        <w:t>ZDRAVOTNÍ A PODPŮRNÝ DOTAZNÍK PRO NÁSTUP DO 1. ROČNÍKU</w:t>
      </w:r>
    </w:p>
    <w:p w14:paraId="5C40E140" w14:textId="77777777" w:rsidR="00102C49" w:rsidRDefault="00102C49" w:rsidP="00BC3411">
      <w:pPr>
        <w:spacing w:after="0"/>
        <w:rPr>
          <w:rFonts w:cs="Calibri"/>
        </w:rPr>
      </w:pPr>
    </w:p>
    <w:p w14:paraId="0F744A2D" w14:textId="39C800B3" w:rsidR="004A461E" w:rsidRPr="004A461E" w:rsidRDefault="00EF3A8C" w:rsidP="004A461E">
      <w:pPr>
        <w:spacing w:before="120" w:after="160" w:line="240" w:lineRule="auto"/>
        <w:jc w:val="both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  <w:r w:rsidRPr="004A461E"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  <w:t>1. IDENTIFIKAČNÍ ÚDAJE</w:t>
      </w: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4A461E" w:rsidRPr="004A461E" w14:paraId="1C8E17F0" w14:textId="77777777" w:rsidTr="00D16B54">
        <w:tc>
          <w:tcPr>
            <w:tcW w:w="3114" w:type="dxa"/>
          </w:tcPr>
          <w:p w14:paraId="7ABF55FE" w14:textId="68FDEA31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4A461E"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  <w:t>Jméno a příjmení žáka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1952E7AA" w14:textId="77777777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color w:val="166D89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4A461E" w:rsidRPr="004A461E" w14:paraId="242553F7" w14:textId="77777777" w:rsidTr="00D16B54">
        <w:tc>
          <w:tcPr>
            <w:tcW w:w="3114" w:type="dxa"/>
          </w:tcPr>
          <w:p w14:paraId="123907FD" w14:textId="16F6D357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4A461E"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  <w:t>Datum narození</w:t>
            </w:r>
          </w:p>
        </w:tc>
        <w:tc>
          <w:tcPr>
            <w:tcW w:w="595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F4386C" w14:textId="77777777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color w:val="166D89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4A461E" w:rsidRPr="004A461E" w14:paraId="643D257C" w14:textId="77777777" w:rsidTr="00D16B54">
        <w:tc>
          <w:tcPr>
            <w:tcW w:w="3114" w:type="dxa"/>
          </w:tcPr>
          <w:p w14:paraId="4712DE35" w14:textId="19F9D873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4A461E"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  <w:t>Studijní / učební obor</w:t>
            </w:r>
          </w:p>
        </w:tc>
        <w:tc>
          <w:tcPr>
            <w:tcW w:w="595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E368ED" w14:textId="77777777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color w:val="166D89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4A461E" w:rsidRPr="004A461E" w14:paraId="02089813" w14:textId="77777777" w:rsidTr="00D16B54">
        <w:tc>
          <w:tcPr>
            <w:tcW w:w="3114" w:type="dxa"/>
          </w:tcPr>
          <w:p w14:paraId="18D3FAA3" w14:textId="79B4793D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4A461E">
              <w:rPr>
                <w:rFonts w:eastAsiaTheme="minorHAnsi" w:cs="Calibri"/>
                <w:b/>
                <w:bCs/>
                <w:kern w:val="2"/>
                <w:sz w:val="20"/>
                <w:szCs w:val="20"/>
                <w:lang w:val="cs-CZ"/>
                <w14:ligatures w14:val="standardContextual"/>
              </w:rPr>
              <w:t>Jméno zákonného zástupce</w:t>
            </w:r>
          </w:p>
        </w:tc>
        <w:tc>
          <w:tcPr>
            <w:tcW w:w="595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430AF8" w14:textId="77777777" w:rsidR="004A461E" w:rsidRPr="004A461E" w:rsidRDefault="004A461E" w:rsidP="004A461E">
            <w:pPr>
              <w:spacing w:before="120" w:after="160" w:line="240" w:lineRule="auto"/>
              <w:jc w:val="both"/>
              <w:rPr>
                <w:rFonts w:eastAsiaTheme="minorHAnsi" w:cs="Calibri"/>
                <w:b/>
                <w:bCs/>
                <w:color w:val="166D89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</w:tbl>
    <w:p w14:paraId="40BB02E8" w14:textId="77777777" w:rsidR="004A461E" w:rsidRPr="004A461E" w:rsidRDefault="004A461E" w:rsidP="004A461E">
      <w:pPr>
        <w:spacing w:before="120" w:after="160" w:line="240" w:lineRule="auto"/>
        <w:jc w:val="both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</w:p>
    <w:p w14:paraId="710B3EA8" w14:textId="03D2857D" w:rsidR="004A461E" w:rsidRPr="004A461E" w:rsidRDefault="00EF3A8C" w:rsidP="004A461E">
      <w:pPr>
        <w:spacing w:before="120" w:after="160" w:line="240" w:lineRule="auto"/>
        <w:jc w:val="both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  <w:r w:rsidRPr="004A461E"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  <w:t>2. ZDRAVOTNÍ OMEZENÍ A BEZPEČNOST</w:t>
      </w:r>
    </w:p>
    <w:p w14:paraId="576FA5E5" w14:textId="77777777" w:rsidR="004A461E" w:rsidRPr="004A461E" w:rsidRDefault="004A461E" w:rsidP="004A461E">
      <w:pPr>
        <w:spacing w:after="6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Má žák zdravotní omezení, režimová opatření nebo jiné zdravotní skutečnosti, které je škola nebo pracoviště odborného výcviku povinno zohlednit z hlediska bezpečnosti, organizace výuky nebo poskytování podpory?</w:t>
      </w:r>
    </w:p>
    <w:p w14:paraId="713C2D90" w14:textId="77777777" w:rsidR="004A461E" w:rsidRPr="00BF4A51" w:rsidRDefault="004A461E" w:rsidP="004A461E">
      <w:pPr>
        <w:spacing w:after="40"/>
        <w:rPr>
          <w:rFonts w:cs="Calibri"/>
          <w:b/>
          <w:bCs/>
          <w:color w:val="000000" w:themeColor="text1"/>
          <w:sz w:val="20"/>
          <w:szCs w:val="20"/>
          <w:lang w:val="cs-CZ"/>
        </w:rPr>
      </w:pP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ANO    </w:t>
      </w: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NE</w:t>
      </w:r>
    </w:p>
    <w:p w14:paraId="7F3C581A" w14:textId="77777777" w:rsidR="00BF4A51" w:rsidRDefault="00BF4A51" w:rsidP="004A461E">
      <w:pPr>
        <w:spacing w:after="40"/>
        <w:rPr>
          <w:rFonts w:cs="Calibri"/>
          <w:b/>
          <w:color w:val="000000" w:themeColor="text1"/>
          <w:sz w:val="20"/>
          <w:szCs w:val="20"/>
          <w:lang w:val="cs-CZ"/>
        </w:rPr>
      </w:pPr>
    </w:p>
    <w:p w14:paraId="2CACD251" w14:textId="65977A51" w:rsidR="004A461E" w:rsidRPr="004A461E" w:rsidRDefault="004A461E" w:rsidP="004A461E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b/>
          <w:color w:val="000000" w:themeColor="text1"/>
          <w:sz w:val="20"/>
          <w:szCs w:val="20"/>
          <w:lang w:val="cs-CZ"/>
        </w:rPr>
        <w:t>Pokud ANO, uveďte pouze informace nezbytné pro zajištění bezpečného průběhu vzdělávání: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 xml:space="preserve"> ........................................................................................................</w:t>
      </w:r>
      <w:r w:rsidR="00D16B54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</w:t>
      </w:r>
    </w:p>
    <w:p w14:paraId="3E28BF2A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="004A461E"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="004A461E"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 xml:space="preserve"> 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2A9B4EBE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23288C18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6593299E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7D0D4191" w14:textId="3C3A7B5C" w:rsidR="004A461E" w:rsidRPr="004A461E" w:rsidRDefault="004A461E" w:rsidP="004A461E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</w:p>
    <w:p w14:paraId="00995735" w14:textId="3C9DA921" w:rsidR="004A461E" w:rsidRPr="004A461E" w:rsidRDefault="004A461E" w:rsidP="004A461E">
      <w:pPr>
        <w:spacing w:before="80" w:after="6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Užívá žák léky nebo podstupuje režim, o kterém škola potřebuje vědět z důvodu bezpečnosti, organizace výuky nebo odborného výcviku?</w:t>
      </w:r>
    </w:p>
    <w:p w14:paraId="15B345BA" w14:textId="77777777" w:rsidR="004A461E" w:rsidRPr="00BF4A51" w:rsidRDefault="004A461E" w:rsidP="004A461E">
      <w:pPr>
        <w:spacing w:after="40"/>
        <w:rPr>
          <w:rFonts w:cs="Calibri"/>
          <w:b/>
          <w:bCs/>
          <w:color w:val="000000" w:themeColor="text1"/>
          <w:sz w:val="20"/>
          <w:szCs w:val="20"/>
          <w:lang w:val="cs-CZ"/>
        </w:rPr>
      </w:pP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ANO    </w:t>
      </w: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NE</w:t>
      </w:r>
    </w:p>
    <w:p w14:paraId="0EE4CC5E" w14:textId="77777777" w:rsidR="00BF4A51" w:rsidRDefault="00BF4A51" w:rsidP="00D16B54">
      <w:pPr>
        <w:spacing w:after="40"/>
        <w:rPr>
          <w:rFonts w:cs="Calibri"/>
          <w:b/>
          <w:color w:val="000000" w:themeColor="text1"/>
          <w:sz w:val="20"/>
          <w:szCs w:val="20"/>
          <w:lang w:val="cs-CZ"/>
        </w:rPr>
      </w:pPr>
    </w:p>
    <w:p w14:paraId="6193E20D" w14:textId="490CE61D" w:rsidR="00D16B54" w:rsidRPr="004A461E" w:rsidRDefault="004A461E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b/>
          <w:color w:val="000000" w:themeColor="text1"/>
          <w:sz w:val="20"/>
          <w:szCs w:val="20"/>
          <w:lang w:val="cs-CZ"/>
        </w:rPr>
        <w:t>Pokud ANO, uveďte pouze nezbytné informace: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 xml:space="preserve"> </w:t>
      </w:r>
      <w:r w:rsidR="00D16B54">
        <w:rPr>
          <w:rFonts w:cs="Calibri"/>
          <w:color w:val="000000" w:themeColor="text1"/>
          <w:sz w:val="20"/>
          <w:szCs w:val="20"/>
          <w:lang w:val="cs-CZ"/>
        </w:rPr>
        <w:t>.</w:t>
      </w:r>
      <w:r w:rsidR="00D16B54"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 w:rsidR="00D16B54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="00D16B54"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0FD43988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5BAFDA84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045EE392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474CF928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490F7EA2" w14:textId="0154086F" w:rsidR="00D16B54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</w:p>
    <w:p w14:paraId="6DCFF9A4" w14:textId="7A80DFDA" w:rsidR="00D16B54" w:rsidRDefault="004A461E" w:rsidP="004A461E">
      <w:pPr>
        <w:spacing w:before="80"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Kontaktní osoba a telefon pro případ potřeby rychlé komunikace ohledně zdravotního stavu žáka:</w:t>
      </w:r>
    </w:p>
    <w:p w14:paraId="75C21DFD" w14:textId="77777777" w:rsidR="00BF4A51" w:rsidRPr="004A461E" w:rsidRDefault="00BF4A51" w:rsidP="004A461E">
      <w:pPr>
        <w:spacing w:before="80" w:after="40"/>
        <w:rPr>
          <w:rFonts w:cs="Calibri"/>
          <w:color w:val="000000" w:themeColor="text1"/>
          <w:sz w:val="20"/>
          <w:szCs w:val="20"/>
          <w:lang w:val="cs-CZ"/>
        </w:rPr>
      </w:pPr>
    </w:p>
    <w:p w14:paraId="54EBB44D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04AB5F12" w14:textId="47CAF4BD" w:rsidR="004A461E" w:rsidRPr="004A461E" w:rsidRDefault="00EF3A8C" w:rsidP="004A461E">
      <w:pPr>
        <w:spacing w:before="120" w:after="160" w:line="240" w:lineRule="auto"/>
        <w:jc w:val="both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  <w:r w:rsidRPr="004A461E"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  <w:lastRenderedPageBreak/>
        <w:t>3. AKTUÁLNÍ PODPŮRNÁ OPATŘENÍ A PORADENSKÉ INFORMACE</w:t>
      </w:r>
    </w:p>
    <w:p w14:paraId="3D6AD8D5" w14:textId="77777777" w:rsidR="004A461E" w:rsidRPr="004A461E" w:rsidRDefault="004A461E" w:rsidP="004A461E">
      <w:pPr>
        <w:spacing w:after="6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Má žák aktuální doporučení školského poradenského zařízení nebo aktuálně nastavená podpůrná opatření, která mají význam pro vzdělávání na střední škole?</w:t>
      </w:r>
    </w:p>
    <w:p w14:paraId="470D2C0F" w14:textId="77777777" w:rsidR="004A461E" w:rsidRPr="00BF4A51" w:rsidRDefault="004A461E" w:rsidP="004A461E">
      <w:pPr>
        <w:spacing w:after="40"/>
        <w:rPr>
          <w:rFonts w:cs="Calibri"/>
          <w:b/>
          <w:bCs/>
          <w:color w:val="000000" w:themeColor="text1"/>
          <w:sz w:val="20"/>
          <w:szCs w:val="20"/>
          <w:lang w:val="cs-CZ"/>
        </w:rPr>
      </w:pP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ANO    </w:t>
      </w: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NE</w:t>
      </w:r>
    </w:p>
    <w:p w14:paraId="4B79B01E" w14:textId="77777777" w:rsidR="00D16B54" w:rsidRDefault="00D16B54" w:rsidP="004A461E">
      <w:pPr>
        <w:spacing w:after="40"/>
        <w:rPr>
          <w:rFonts w:cs="Calibri"/>
          <w:b/>
          <w:color w:val="000000" w:themeColor="text1"/>
          <w:sz w:val="20"/>
          <w:szCs w:val="20"/>
          <w:lang w:val="cs-CZ"/>
        </w:rPr>
      </w:pPr>
    </w:p>
    <w:p w14:paraId="0298CAB1" w14:textId="77777777" w:rsidR="00D16B54" w:rsidRDefault="004A461E" w:rsidP="004A461E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b/>
          <w:color w:val="000000" w:themeColor="text1"/>
          <w:sz w:val="20"/>
          <w:szCs w:val="20"/>
          <w:lang w:val="cs-CZ"/>
        </w:rPr>
        <w:t>Pokud ANO, doporučujeme škole předat aktuální relevantní podklady nebo stručně uvést potřebné informace: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 xml:space="preserve"> </w:t>
      </w:r>
    </w:p>
    <w:p w14:paraId="4A106573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</w:t>
      </w:r>
    </w:p>
    <w:p w14:paraId="7210B861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 xml:space="preserve"> 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592F6500" w14:textId="77777777" w:rsidR="00D16B54" w:rsidRDefault="00D16B54" w:rsidP="004A461E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</w:p>
    <w:p w14:paraId="33276F43" w14:textId="77777777" w:rsidR="004A461E" w:rsidRPr="004A461E" w:rsidRDefault="004A461E" w:rsidP="004A461E">
      <w:pPr>
        <w:spacing w:before="80" w:after="6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Přeje si zákonný zástupce upozornit školu na další okolnosti důležité pro vzdělávání, adaptaci žáka nebo odborný výcvik?</w:t>
      </w:r>
    </w:p>
    <w:p w14:paraId="0AE429EC" w14:textId="77777777" w:rsidR="004A461E" w:rsidRPr="00BF4A51" w:rsidRDefault="004A461E" w:rsidP="004A461E">
      <w:pPr>
        <w:spacing w:after="40"/>
        <w:rPr>
          <w:rFonts w:cs="Calibri"/>
          <w:b/>
          <w:bCs/>
          <w:color w:val="000000" w:themeColor="text1"/>
          <w:sz w:val="20"/>
          <w:szCs w:val="20"/>
          <w:lang w:val="cs-CZ"/>
        </w:rPr>
      </w:pP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ANO    </w:t>
      </w:r>
      <w:r w:rsidRPr="00BF4A51">
        <w:rPr>
          <w:rFonts w:ascii="Segoe UI Symbol" w:hAnsi="Segoe UI Symbol" w:cs="Segoe UI Symbol"/>
          <w:b/>
          <w:bCs/>
          <w:color w:val="000000" w:themeColor="text1"/>
          <w:sz w:val="20"/>
          <w:szCs w:val="20"/>
          <w:lang w:val="cs-CZ"/>
        </w:rPr>
        <w:t>☐</w:t>
      </w:r>
      <w:r w:rsidRPr="00BF4A51">
        <w:rPr>
          <w:rFonts w:cs="Calibri"/>
          <w:b/>
          <w:bCs/>
          <w:color w:val="000000" w:themeColor="text1"/>
          <w:sz w:val="20"/>
          <w:szCs w:val="20"/>
          <w:lang w:val="cs-CZ"/>
        </w:rPr>
        <w:t xml:space="preserve"> NE</w:t>
      </w:r>
    </w:p>
    <w:p w14:paraId="2F863054" w14:textId="77777777" w:rsidR="00D16B54" w:rsidRDefault="00D16B54" w:rsidP="00D16B54">
      <w:pPr>
        <w:spacing w:after="40"/>
        <w:rPr>
          <w:rFonts w:cs="Calibri"/>
          <w:b/>
          <w:color w:val="000000" w:themeColor="text1"/>
          <w:sz w:val="20"/>
          <w:szCs w:val="20"/>
          <w:lang w:val="cs-CZ"/>
        </w:rPr>
      </w:pPr>
    </w:p>
    <w:p w14:paraId="35428DB4" w14:textId="2A3E350E" w:rsidR="00D16B54" w:rsidRPr="004A461E" w:rsidRDefault="004A461E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b/>
          <w:color w:val="000000" w:themeColor="text1"/>
          <w:sz w:val="20"/>
          <w:szCs w:val="20"/>
          <w:lang w:val="cs-CZ"/>
        </w:rPr>
        <w:t>Pokud ANO, uveďte je stručně: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 xml:space="preserve"> </w:t>
      </w:r>
      <w:r w:rsidR="00D16B54"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........................................................................................................</w:t>
      </w:r>
      <w:r w:rsidR="00D16B54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.....................................................................</w:t>
      </w:r>
      <w:r w:rsidR="00D16B54" w:rsidRPr="004A461E">
        <w:rPr>
          <w:rFonts w:cs="Calibri"/>
          <w:color w:val="000000" w:themeColor="text1"/>
          <w:sz w:val="20"/>
          <w:szCs w:val="20"/>
          <w:lang w:val="cs-CZ"/>
        </w:rPr>
        <w:t>......</w:t>
      </w:r>
    </w:p>
    <w:p w14:paraId="55430629" w14:textId="77777777" w:rsidR="00D16B54" w:rsidRPr="004A461E" w:rsidRDefault="00D16B54" w:rsidP="00D16B54">
      <w:pPr>
        <w:spacing w:after="40"/>
        <w:rPr>
          <w:rFonts w:cs="Calibri"/>
          <w:color w:val="000000" w:themeColor="text1"/>
          <w:sz w:val="20"/>
          <w:szCs w:val="20"/>
          <w:lang w:val="cs-CZ"/>
        </w:rPr>
      </w:pPr>
      <w:r>
        <w:rPr>
          <w:rFonts w:cs="Calibri"/>
          <w:color w:val="000000" w:themeColor="text1"/>
          <w:sz w:val="20"/>
          <w:szCs w:val="20"/>
          <w:lang w:val="cs-CZ"/>
        </w:rPr>
        <w:t>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 xml:space="preserve"> 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..............................................................</w:t>
      </w:r>
      <w:r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  <w:r w:rsidRPr="004A461E">
        <w:rPr>
          <w:rFonts w:cs="Calibri"/>
          <w:color w:val="000000" w:themeColor="text1"/>
          <w:sz w:val="20"/>
          <w:szCs w:val="20"/>
          <w:lang w:val="cs-CZ"/>
        </w:rPr>
        <w:t>..........................................................</w:t>
      </w:r>
    </w:p>
    <w:p w14:paraId="25A3A998" w14:textId="07502F96" w:rsidR="004A461E" w:rsidRPr="004A461E" w:rsidRDefault="004A461E" w:rsidP="00D16B54">
      <w:pPr>
        <w:spacing w:after="40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</w:p>
    <w:p w14:paraId="32E4CB9C" w14:textId="5808F9ED" w:rsidR="004A461E" w:rsidRPr="004A461E" w:rsidRDefault="00EF3A8C" w:rsidP="004A461E">
      <w:pPr>
        <w:spacing w:before="120" w:after="160" w:line="240" w:lineRule="auto"/>
        <w:jc w:val="both"/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</w:pPr>
      <w:r w:rsidRPr="004A461E">
        <w:rPr>
          <w:rFonts w:eastAsiaTheme="minorHAnsi" w:cs="Calibri"/>
          <w:b/>
          <w:bCs/>
          <w:color w:val="166D89"/>
          <w:kern w:val="2"/>
          <w:sz w:val="20"/>
          <w:szCs w:val="20"/>
          <w:lang w:val="cs-CZ"/>
          <w14:ligatures w14:val="standardContextual"/>
        </w:rPr>
        <w:t>4. PROHLÁŠENÍ A POUČENÍ</w:t>
      </w:r>
    </w:p>
    <w:p w14:paraId="0E63F4F2" w14:textId="77777777" w:rsidR="004A461E" w:rsidRPr="004A461E" w:rsidRDefault="004A461E" w:rsidP="004A461E">
      <w:pPr>
        <w:spacing w:after="80"/>
        <w:jc w:val="both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Zákonní zástupci nezletilých žáků jsou podle § 22 odst. 3 písm. c) zákona č. 561/2004 Sb., školský zákon, povinni informovat školu o změně zdravotní způsobilosti, zdravotních obtížích nebo jiných závažných skutečnostech, které by mohly mít vliv na průběh vzdělávání.</w:t>
      </w:r>
    </w:p>
    <w:p w14:paraId="2BB89027" w14:textId="77777777" w:rsidR="004A461E" w:rsidRPr="004A461E" w:rsidRDefault="004A461E" w:rsidP="004A461E">
      <w:pPr>
        <w:spacing w:after="80"/>
        <w:jc w:val="both"/>
        <w:rPr>
          <w:rFonts w:cs="Calibri"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Údaje uvedené v tomto dotazníku škola zpracovává pouze v rozsahu nezbytném pro zajištění bezpečnosti žáka, organizace vzdělávání, odborného výcviku a případného nastavení odpovídající podpory. Zdravotní údaje jsou zpracovávány pouze tehdy, pokud je to nezbytné pro splnění povinností školy v oblasti vzdělávání, bezpečnosti a ochrany zdraví.</w:t>
      </w:r>
    </w:p>
    <w:p w14:paraId="627EF066" w14:textId="77777777" w:rsidR="004A461E" w:rsidRPr="004A461E" w:rsidRDefault="004A461E" w:rsidP="004A461E">
      <w:pPr>
        <w:spacing w:before="160" w:after="80"/>
        <w:jc w:val="both"/>
        <w:rPr>
          <w:rFonts w:cs="Calibri"/>
          <w:b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color w:val="000000" w:themeColor="text1"/>
          <w:sz w:val="20"/>
          <w:szCs w:val="20"/>
          <w:lang w:val="cs-CZ"/>
        </w:rPr>
        <w:t>Škola zpracovává pouze aktuální a relevantní údaje a uchovává je jen po dobu nezbytně nutnou podle účelu jejich využití a spisového a skartačního režimu školy.</w:t>
      </w:r>
    </w:p>
    <w:p w14:paraId="3AD956CA" w14:textId="77777777" w:rsidR="004A461E" w:rsidRPr="004A461E" w:rsidRDefault="004A461E" w:rsidP="004A461E">
      <w:pPr>
        <w:spacing w:before="160" w:after="80"/>
        <w:jc w:val="both"/>
        <w:rPr>
          <w:rFonts w:cs="Calibri"/>
          <w:b/>
          <w:color w:val="000000" w:themeColor="text1"/>
          <w:sz w:val="20"/>
          <w:szCs w:val="20"/>
          <w:lang w:val="cs-CZ"/>
        </w:rPr>
      </w:pPr>
      <w:r w:rsidRPr="004A461E">
        <w:rPr>
          <w:rFonts w:cs="Calibri"/>
          <w:b/>
          <w:color w:val="000000" w:themeColor="text1"/>
          <w:sz w:val="20"/>
          <w:szCs w:val="20"/>
          <w:lang w:val="cs-CZ"/>
        </w:rPr>
        <w:t>Potvrzuji, že jsem škole sdělil/a pouze údaje, které jsou důležité pro bezpečný průběh vzdělávání a odborného výcviku mého dítěte.</w:t>
      </w:r>
    </w:p>
    <w:p w14:paraId="3EE36624" w14:textId="77777777" w:rsidR="004A461E" w:rsidRDefault="004A461E" w:rsidP="004A461E">
      <w:pPr>
        <w:spacing w:before="160" w:after="80"/>
        <w:rPr>
          <w:rFonts w:cs="Calibri"/>
          <w:b/>
          <w:color w:val="000000" w:themeColor="text1"/>
          <w:sz w:val="22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4A461E" w:rsidRPr="00481B3F" w14:paraId="010E5533" w14:textId="77777777" w:rsidTr="00946918">
        <w:trPr>
          <w:jc w:val="center"/>
        </w:trPr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8B2C689" w14:textId="77777777" w:rsidR="004A461E" w:rsidRPr="00481B3F" w:rsidRDefault="004A461E" w:rsidP="00946918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cs-CZ"/>
              </w:rPr>
            </w:pPr>
            <w:r w:rsidRPr="00481B3F">
              <w:rPr>
                <w:rFonts w:cs="Calibri"/>
                <w:color w:val="000000" w:themeColor="text1"/>
                <w:sz w:val="20"/>
                <w:szCs w:val="20"/>
                <w:lang w:val="cs-CZ"/>
              </w:rPr>
              <w:t>V ................................................ dne .........................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D7733E3" w14:textId="77777777" w:rsidR="004A461E" w:rsidRPr="00481B3F" w:rsidRDefault="004A461E" w:rsidP="00946918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cs-CZ"/>
              </w:rPr>
            </w:pPr>
            <w:r w:rsidRPr="00481B3F">
              <w:rPr>
                <w:rFonts w:cs="Calibri"/>
                <w:color w:val="000000" w:themeColor="text1"/>
                <w:sz w:val="20"/>
                <w:szCs w:val="20"/>
                <w:lang w:val="cs-CZ"/>
              </w:rPr>
              <w:t xml:space="preserve">Podpis zákonného zástupce: </w:t>
            </w:r>
            <w:r>
              <w:rPr>
                <w:rFonts w:cs="Calibri"/>
                <w:color w:val="000000" w:themeColor="text1"/>
                <w:sz w:val="20"/>
                <w:szCs w:val="20"/>
                <w:lang w:val="cs-CZ"/>
              </w:rPr>
              <w:t>…………</w:t>
            </w:r>
            <w:r w:rsidRPr="00481B3F">
              <w:rPr>
                <w:rFonts w:cs="Calibri"/>
                <w:color w:val="000000" w:themeColor="text1"/>
                <w:sz w:val="20"/>
                <w:szCs w:val="20"/>
                <w:lang w:val="cs-CZ"/>
              </w:rPr>
              <w:t>............................</w:t>
            </w:r>
          </w:p>
        </w:tc>
      </w:tr>
    </w:tbl>
    <w:p w14:paraId="61D08CB4" w14:textId="77777777" w:rsidR="004A461E" w:rsidRPr="004A461E" w:rsidRDefault="004A461E" w:rsidP="004A461E">
      <w:pPr>
        <w:spacing w:before="160" w:after="80"/>
        <w:rPr>
          <w:rFonts w:cs="Calibri"/>
          <w:b/>
          <w:color w:val="000000" w:themeColor="text1"/>
          <w:sz w:val="22"/>
          <w:lang w:val="cs-CZ"/>
        </w:rPr>
      </w:pPr>
    </w:p>
    <w:sectPr w:rsidR="004A461E" w:rsidRPr="004A461E" w:rsidSect="0004113C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5D88C" w14:textId="77777777" w:rsidR="00D6605C" w:rsidRDefault="00D6605C" w:rsidP="001C2B0E">
      <w:pPr>
        <w:spacing w:after="0" w:line="240" w:lineRule="auto"/>
      </w:pPr>
      <w:r>
        <w:separator/>
      </w:r>
    </w:p>
  </w:endnote>
  <w:endnote w:type="continuationSeparator" w:id="0">
    <w:p w14:paraId="7E3C6A31" w14:textId="77777777" w:rsidR="00D6605C" w:rsidRDefault="00D6605C" w:rsidP="001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68578729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C9ACA77" w14:textId="77777777" w:rsidR="00102C49" w:rsidRPr="00102C49" w:rsidRDefault="00102C49" w:rsidP="00102C49">
            <w:pPr>
              <w:pStyle w:val="Zpat"/>
              <w:pBdr>
                <w:top w:val="single" w:sz="8" w:space="1" w:color="0E799E"/>
              </w:pBd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02C49">
              <w:rPr>
                <w:rFonts w:ascii="Calibri" w:hAnsi="Calibri" w:cs="Calibri"/>
                <w:sz w:val="18"/>
                <w:szCs w:val="18"/>
              </w:rPr>
              <w:t xml:space="preserve">Stránka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102C4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956314A" w14:textId="77777777" w:rsidR="00102C49" w:rsidRDefault="00102C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9DEF6" w14:textId="77777777" w:rsidR="00D6605C" w:rsidRDefault="00D6605C" w:rsidP="001C2B0E">
      <w:pPr>
        <w:spacing w:after="0" w:line="240" w:lineRule="auto"/>
      </w:pPr>
      <w:r>
        <w:separator/>
      </w:r>
    </w:p>
  </w:footnote>
  <w:footnote w:type="continuationSeparator" w:id="0">
    <w:p w14:paraId="10C82140" w14:textId="77777777" w:rsidR="00D6605C" w:rsidRDefault="00D6605C" w:rsidP="001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FF38" w14:textId="77777777" w:rsidR="001C2B0E" w:rsidRPr="001C2B0E" w:rsidRDefault="001C2B0E" w:rsidP="001C2B0E">
    <w:pPr>
      <w:pStyle w:val="Zhlav"/>
    </w:pPr>
    <w:bookmarkStart w:id="0" w:name="_Hlk207960256"/>
    <w:r w:rsidRPr="001C2B0E">
      <w:rPr>
        <w:noProof/>
      </w:rPr>
      <w:drawing>
        <wp:anchor distT="0" distB="0" distL="114300" distR="114300" simplePos="0" relativeHeight="251659264" behindDoc="1" locked="0" layoutInCell="1" allowOverlap="0" wp14:anchorId="26365825" wp14:editId="0DE03D11">
          <wp:simplePos x="0" y="0"/>
          <wp:positionH relativeFrom="column">
            <wp:posOffset>-53975</wp:posOffset>
          </wp:positionH>
          <wp:positionV relativeFrom="paragraph">
            <wp:posOffset>7620</wp:posOffset>
          </wp:positionV>
          <wp:extent cx="911860" cy="661670"/>
          <wp:effectExtent l="0" t="0" r="2540" b="5080"/>
          <wp:wrapSquare wrapText="bothSides"/>
          <wp:docPr id="19616151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1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DAE71B" w14:textId="77777777" w:rsidR="00594BC8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  <w:b/>
      </w:rPr>
      <w:t xml:space="preserve">Střední odborná škola a </w:t>
    </w:r>
    <w:r w:rsidR="00F96713" w:rsidRPr="00594BC8">
      <w:rPr>
        <w:rFonts w:ascii="Calibri" w:hAnsi="Calibri" w:cs="Calibri"/>
        <w:b/>
      </w:rPr>
      <w:t>S</w:t>
    </w:r>
    <w:r w:rsidRPr="00594BC8">
      <w:rPr>
        <w:rFonts w:ascii="Calibri" w:hAnsi="Calibri" w:cs="Calibri"/>
        <w:b/>
      </w:rPr>
      <w:t>třední odborné učiliště</w:t>
    </w:r>
    <w:r w:rsidR="0053546D" w:rsidRPr="00594BC8">
      <w:rPr>
        <w:rFonts w:ascii="Calibri" w:hAnsi="Calibri" w:cs="Calibri"/>
        <w:b/>
      </w:rPr>
      <w:t>,</w:t>
    </w:r>
    <w:r w:rsidRPr="00594BC8">
      <w:rPr>
        <w:rFonts w:ascii="Calibri" w:hAnsi="Calibri" w:cs="Calibri"/>
        <w:b/>
      </w:rPr>
      <w:t xml:space="preserve"> Beroun – Hlinky, Okružní 1404</w:t>
    </w:r>
  </w:p>
  <w:p w14:paraId="22E0AF88" w14:textId="77777777" w:rsidR="001C2B0E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</w:rPr>
      <w:t>Okružní 1404 | 266 01 Beroun – Hlinky</w:t>
    </w:r>
    <w:r w:rsidR="00594BC8" w:rsidRPr="00594BC8">
      <w:rPr>
        <w:rFonts w:ascii="Calibri" w:hAnsi="Calibri" w:cs="Calibri"/>
      </w:rPr>
      <w:t xml:space="preserve"> |</w:t>
    </w:r>
    <w:r w:rsidRPr="00594BC8">
      <w:rPr>
        <w:rFonts w:ascii="Calibri" w:hAnsi="Calibri" w:cs="Calibri"/>
      </w:rPr>
      <w:t xml:space="preserve"> IČ: 00664740</w:t>
    </w:r>
  </w:p>
  <w:p w14:paraId="20BABB25" w14:textId="77777777" w:rsidR="001C2B0E" w:rsidRPr="00594BC8" w:rsidRDefault="001C2B0E" w:rsidP="001C2B0E">
    <w:pPr>
      <w:pStyle w:val="Zhlav"/>
      <w:rPr>
        <w:rFonts w:ascii="Calibri" w:hAnsi="Calibri" w:cs="Calibri"/>
      </w:rPr>
    </w:pPr>
    <w:r w:rsidRPr="00594BC8">
      <w:rPr>
        <w:rFonts w:ascii="Calibri" w:hAnsi="Calibri" w:cs="Calibri"/>
      </w:rPr>
      <w:t>tel.: 311 622 515 | e-mail: skola@soshlinky.cz | datová schránka: tz8w8b3</w:t>
    </w:r>
  </w:p>
  <w:bookmarkEnd w:id="0"/>
  <w:p w14:paraId="36AA308A" w14:textId="77777777" w:rsidR="001C2B0E" w:rsidRDefault="001C2B0E" w:rsidP="001C2B0E">
    <w:pPr>
      <w:pStyle w:val="Zhlav"/>
    </w:pPr>
  </w:p>
  <w:p w14:paraId="3A14FD84" w14:textId="77777777" w:rsidR="0004113C" w:rsidRPr="001C2B0E" w:rsidRDefault="0004113C" w:rsidP="001C2B0E">
    <w:pPr>
      <w:pStyle w:val="Zhlav"/>
    </w:pPr>
  </w:p>
  <w:p w14:paraId="524E938F" w14:textId="77777777" w:rsidR="001C2B0E" w:rsidRDefault="001C2B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82C"/>
    <w:multiLevelType w:val="hybridMultilevel"/>
    <w:tmpl w:val="81DC55C2"/>
    <w:lvl w:ilvl="0" w:tplc="7F54378C">
      <w:start w:val="1"/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 w:hint="default"/>
        <w:color w:val="0E799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4B7C"/>
    <w:multiLevelType w:val="hybridMultilevel"/>
    <w:tmpl w:val="51500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A2E"/>
    <w:multiLevelType w:val="hybridMultilevel"/>
    <w:tmpl w:val="4C8E5F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638335">
    <w:abstractNumId w:val="1"/>
  </w:num>
  <w:num w:numId="2" w16cid:durableId="1882859036">
    <w:abstractNumId w:val="2"/>
  </w:num>
  <w:num w:numId="3" w16cid:durableId="7352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1E"/>
    <w:rsid w:val="000208ED"/>
    <w:rsid w:val="00022ED9"/>
    <w:rsid w:val="0004113C"/>
    <w:rsid w:val="00073264"/>
    <w:rsid w:val="00090CF0"/>
    <w:rsid w:val="000B4B48"/>
    <w:rsid w:val="000D4EDC"/>
    <w:rsid w:val="00102C49"/>
    <w:rsid w:val="001C2B0E"/>
    <w:rsid w:val="00276EEA"/>
    <w:rsid w:val="002E6D74"/>
    <w:rsid w:val="002F1BA3"/>
    <w:rsid w:val="003A334D"/>
    <w:rsid w:val="00447DB9"/>
    <w:rsid w:val="00462C20"/>
    <w:rsid w:val="004A461E"/>
    <w:rsid w:val="004D67F6"/>
    <w:rsid w:val="0053546D"/>
    <w:rsid w:val="00543A8E"/>
    <w:rsid w:val="00594BC8"/>
    <w:rsid w:val="0062231C"/>
    <w:rsid w:val="007514D4"/>
    <w:rsid w:val="008366CE"/>
    <w:rsid w:val="0089543F"/>
    <w:rsid w:val="008D14D2"/>
    <w:rsid w:val="00934B27"/>
    <w:rsid w:val="00995FD2"/>
    <w:rsid w:val="009E1724"/>
    <w:rsid w:val="00A5634E"/>
    <w:rsid w:val="00A65188"/>
    <w:rsid w:val="00A85E0F"/>
    <w:rsid w:val="00B912F5"/>
    <w:rsid w:val="00B91880"/>
    <w:rsid w:val="00BA22B3"/>
    <w:rsid w:val="00BC3411"/>
    <w:rsid w:val="00BF4A51"/>
    <w:rsid w:val="00CF4549"/>
    <w:rsid w:val="00CF72B1"/>
    <w:rsid w:val="00D16B54"/>
    <w:rsid w:val="00D17F99"/>
    <w:rsid w:val="00D26B08"/>
    <w:rsid w:val="00D51F5B"/>
    <w:rsid w:val="00D6605C"/>
    <w:rsid w:val="00DA5A93"/>
    <w:rsid w:val="00E977CA"/>
    <w:rsid w:val="00EB2968"/>
    <w:rsid w:val="00ED508A"/>
    <w:rsid w:val="00EE1FD8"/>
    <w:rsid w:val="00EF3A8C"/>
    <w:rsid w:val="00F14CBF"/>
    <w:rsid w:val="00F9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E156C"/>
  <w15:chartTrackingRefBased/>
  <w15:docId w15:val="{3FC05544-6061-494D-AE69-24423CD6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461E"/>
    <w:pPr>
      <w:spacing w:after="200" w:line="276" w:lineRule="auto"/>
    </w:pPr>
    <w:rPr>
      <w:rFonts w:ascii="Calibri" w:eastAsia="Calibri" w:hAnsi="Calibri"/>
      <w:kern w:val="0"/>
      <w:sz w:val="21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C2B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2B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2B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B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2B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B0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B0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B0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B0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2B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2B0E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C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C2B0E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C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2B0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2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1C2B0E"/>
  </w:style>
  <w:style w:type="paragraph" w:styleId="Zpat">
    <w:name w:val="footer"/>
    <w:basedOn w:val="Normln"/>
    <w:link w:val="Zpat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2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1C2B0E"/>
  </w:style>
  <w:style w:type="character" w:styleId="Hypertextovodkaz">
    <w:name w:val="Hyperlink"/>
    <w:basedOn w:val="Standardnpsmoodstavce"/>
    <w:uiPriority w:val="99"/>
    <w:unhideWhenUsed/>
    <w:rsid w:val="001C2B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B0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link w:val="NadpisHLINKYChar"/>
    <w:qFormat/>
    <w:rsid w:val="00B91880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Nadpis1Char"/>
    <w:link w:val="NadpisHLINKY"/>
    <w:rsid w:val="00B91880"/>
    <w:rPr>
      <w:rFonts w:ascii="Calibri" w:eastAsiaTheme="majorEastAsia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link w:val="OdrkaHLINKYChar"/>
    <w:qFormat/>
    <w:rsid w:val="00B91880"/>
    <w:pPr>
      <w:numPr>
        <w:numId w:val="3"/>
      </w:numPr>
      <w:spacing w:after="0"/>
    </w:pPr>
    <w:rPr>
      <w:rFonts w:ascii="Calibri" w:hAnsi="Calibri" w:cs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1880"/>
  </w:style>
  <w:style w:type="character" w:customStyle="1" w:styleId="OdrkaHLINKYChar">
    <w:name w:val="Odrážka HLINKY Char"/>
    <w:basedOn w:val="OdstavecseseznamemChar"/>
    <w:link w:val="OdrkaHLINKY"/>
    <w:rsid w:val="00B91880"/>
    <w:rPr>
      <w:rFonts w:ascii="Calibri" w:hAnsi="Calibri" w:cs="Calibri"/>
    </w:rPr>
  </w:style>
  <w:style w:type="paragraph" w:customStyle="1" w:styleId="BntextHLINKY">
    <w:name w:val="Běžný text HLINKY"/>
    <w:basedOn w:val="Normln"/>
    <w:link w:val="BntextHLINKYChar"/>
    <w:qFormat/>
    <w:rsid w:val="00B91880"/>
    <w:pPr>
      <w:spacing w:after="0" w:line="259" w:lineRule="auto"/>
    </w:pPr>
    <w:rPr>
      <w:rFonts w:eastAsiaTheme="minorHAnsi" w:cs="Calibri"/>
      <w:kern w:val="2"/>
      <w:sz w:val="22"/>
      <w:lang w:val="cs-CZ"/>
      <w14:ligatures w14:val="standardContextual"/>
    </w:rPr>
  </w:style>
  <w:style w:type="character" w:customStyle="1" w:styleId="BntextHLINKYChar">
    <w:name w:val="Běžný text HLINKY Char"/>
    <w:basedOn w:val="Standardnpsmoodstavce"/>
    <w:link w:val="BntextHLINKY"/>
    <w:rsid w:val="00B91880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4A4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inika.novakova\Documents\DOMINIKA\dokumenty_dominika\DOMI\2_graficka-identita\rebranding_2026\sablona-hlavickovy-papir_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sablona-hlavickovy-papir_2026</Template>
  <TotalTime>0</TotalTime>
  <Pages>2</Pages>
  <Words>813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Nováková</dc:creator>
  <cp:keywords/>
  <dc:description/>
  <cp:lastModifiedBy>Jakubová Lada</cp:lastModifiedBy>
  <cp:revision>2</cp:revision>
  <dcterms:created xsi:type="dcterms:W3CDTF">2026-06-17T06:30:00Z</dcterms:created>
  <dcterms:modified xsi:type="dcterms:W3CDTF">2026-06-17T06:30:00Z</dcterms:modified>
</cp:coreProperties>
</file>